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02E10AC" w14:textId="77777777" w:rsidR="00CB7BB0" w:rsidRDefault="00CB7BB0" w:rsidP="00D320D6">
      <w:pPr>
        <w:jc w:val="center"/>
        <w:rPr>
          <w:b/>
          <w:color w:val="69207E" w:themeColor="background2"/>
          <w:sz w:val="32"/>
          <w:szCs w:val="32"/>
        </w:rPr>
      </w:pPr>
    </w:p>
    <w:p w14:paraId="0C3A768A" w14:textId="0F71E71C" w:rsidR="00CB7BB0" w:rsidRDefault="00CB7BB0" w:rsidP="00D320D6">
      <w:pPr>
        <w:jc w:val="center"/>
        <w:rPr>
          <w:b/>
          <w:color w:val="69207E" w:themeColor="background2"/>
          <w:sz w:val="32"/>
          <w:szCs w:val="32"/>
        </w:rPr>
      </w:pPr>
      <w:r>
        <w:rPr>
          <w:noProof/>
          <w:lang w:eastAsia="en-GB"/>
        </w:rPr>
        <w:drawing>
          <wp:inline distT="0" distB="0" distL="0" distR="0" wp14:anchorId="1FBBDBBD" wp14:editId="04E9AED7">
            <wp:extent cx="1933575" cy="847725"/>
            <wp:effectExtent l="0" t="0" r="9525" b="9525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A5CDA" w14:textId="77777777" w:rsidR="00CB7BB0" w:rsidRDefault="00CB7BB0" w:rsidP="00CB7BB0">
      <w:pPr>
        <w:jc w:val="center"/>
        <w:rPr>
          <w:b/>
          <w:color w:val="69207E" w:themeColor="background2"/>
          <w:sz w:val="52"/>
          <w:szCs w:val="52"/>
        </w:rPr>
      </w:pPr>
    </w:p>
    <w:p w14:paraId="3F99E484" w14:textId="13E52508" w:rsidR="00CB7BB0" w:rsidRPr="00CB7BB0" w:rsidRDefault="00CB7BB0" w:rsidP="00CB7BB0">
      <w:pPr>
        <w:jc w:val="center"/>
        <w:rPr>
          <w:b/>
          <w:color w:val="69207E" w:themeColor="background2"/>
          <w:sz w:val="52"/>
          <w:szCs w:val="52"/>
        </w:rPr>
      </w:pPr>
      <w:r w:rsidRPr="00CB7BB0">
        <w:rPr>
          <w:b/>
          <w:color w:val="69207E" w:themeColor="background2"/>
          <w:sz w:val="52"/>
          <w:szCs w:val="52"/>
        </w:rPr>
        <w:t>NCSE Special Classes in Mainstream Schools</w:t>
      </w:r>
    </w:p>
    <w:p w14:paraId="5D6FEB80" w14:textId="77777777" w:rsidR="00CB7BB0" w:rsidRDefault="00CB7BB0" w:rsidP="00CB7BB0">
      <w:pPr>
        <w:jc w:val="center"/>
        <w:rPr>
          <w:b/>
          <w:color w:val="69207E" w:themeColor="background2"/>
          <w:sz w:val="52"/>
          <w:szCs w:val="52"/>
        </w:rPr>
      </w:pPr>
    </w:p>
    <w:p w14:paraId="43B065FB" w14:textId="31D9C426" w:rsidR="00CB7BB0" w:rsidRDefault="00CB7BB0" w:rsidP="00CB7BB0">
      <w:pPr>
        <w:jc w:val="center"/>
        <w:rPr>
          <w:b/>
          <w:color w:val="69207E" w:themeColor="background2"/>
          <w:sz w:val="52"/>
          <w:szCs w:val="52"/>
        </w:rPr>
      </w:pPr>
      <w:r>
        <w:rPr>
          <w:noProof/>
          <w:lang w:eastAsia="en-GB"/>
        </w:rPr>
        <w:drawing>
          <wp:inline distT="0" distB="0" distL="0" distR="0" wp14:anchorId="1F5E00DC" wp14:editId="7453BD74">
            <wp:extent cx="1414386" cy="2892972"/>
            <wp:effectExtent l="0" t="0" r="0" b="3175"/>
            <wp:docPr id="297" name="D294329F-9C6D-4FD0-AD54-535A67D2BB31-L0-001.jpeg" descr="D294329F-9C6D-4FD0-AD54-535A67D2BB31-L0-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D294329F-9C6D-4FD0-AD54-535A67D2BB31-L0-001.jpeg" descr="D294329F-9C6D-4FD0-AD54-535A67D2BB31-L0-001.jpe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rcRect l="21813" t="14206" r="15269"/>
                    <a:stretch>
                      <a:fillRect/>
                    </a:stretch>
                  </pic:blipFill>
                  <pic:spPr>
                    <a:xfrm>
                      <a:off x="0" y="0"/>
                      <a:ext cx="1414386" cy="2892972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14:paraId="0DE07DAA" w14:textId="14A2C6C6" w:rsidR="00CB7BB0" w:rsidRPr="00CB7BB0" w:rsidRDefault="00CB7BB0" w:rsidP="00CB7BB0">
      <w:pPr>
        <w:jc w:val="center"/>
        <w:rPr>
          <w:b/>
          <w:color w:val="69207E" w:themeColor="background2"/>
          <w:sz w:val="52"/>
          <w:szCs w:val="52"/>
        </w:rPr>
      </w:pPr>
      <w:r w:rsidRPr="00CB7BB0">
        <w:rPr>
          <w:b/>
          <w:color w:val="69207E" w:themeColor="background2"/>
          <w:sz w:val="52"/>
          <w:szCs w:val="52"/>
        </w:rPr>
        <w:t>DSI Report</w:t>
      </w:r>
    </w:p>
    <w:p w14:paraId="784190D6" w14:textId="6BFB906B" w:rsidR="00CB7BB0" w:rsidRPr="00CB7BB0" w:rsidRDefault="00292B29" w:rsidP="00A03CA1">
      <w:pPr>
        <w:jc w:val="center"/>
        <w:rPr>
          <w:b/>
          <w:color w:val="69207E" w:themeColor="background2"/>
          <w:sz w:val="52"/>
          <w:szCs w:val="52"/>
        </w:rPr>
      </w:pPr>
      <w:r>
        <w:rPr>
          <w:b/>
          <w:color w:val="69207E" w:themeColor="background2"/>
          <w:sz w:val="52"/>
          <w:szCs w:val="52"/>
        </w:rPr>
        <w:t xml:space="preserve">May </w:t>
      </w:r>
      <w:r w:rsidR="009209B7">
        <w:rPr>
          <w:b/>
          <w:color w:val="69207E" w:themeColor="background2"/>
          <w:sz w:val="52"/>
          <w:szCs w:val="52"/>
        </w:rPr>
        <w:t>21</w:t>
      </w:r>
      <w:r w:rsidR="009209B7" w:rsidRPr="009209B7">
        <w:rPr>
          <w:b/>
          <w:color w:val="69207E" w:themeColor="background2"/>
          <w:sz w:val="52"/>
          <w:szCs w:val="52"/>
          <w:vertAlign w:val="superscript"/>
        </w:rPr>
        <w:t>st</w:t>
      </w:r>
      <w:r w:rsidR="009209B7">
        <w:rPr>
          <w:b/>
          <w:color w:val="69207E" w:themeColor="background2"/>
          <w:sz w:val="52"/>
          <w:szCs w:val="52"/>
        </w:rPr>
        <w:t xml:space="preserve"> </w:t>
      </w:r>
      <w:r>
        <w:rPr>
          <w:b/>
          <w:color w:val="69207E" w:themeColor="background2"/>
          <w:sz w:val="52"/>
          <w:szCs w:val="52"/>
        </w:rPr>
        <w:t>2025</w:t>
      </w:r>
    </w:p>
    <w:p w14:paraId="39896001" w14:textId="77777777" w:rsidR="00CB7BB0" w:rsidRPr="00CB7BB0" w:rsidRDefault="00CB7BB0" w:rsidP="00D320D6">
      <w:pPr>
        <w:jc w:val="center"/>
        <w:rPr>
          <w:b/>
          <w:color w:val="69207E" w:themeColor="background2"/>
          <w:sz w:val="52"/>
          <w:szCs w:val="52"/>
        </w:rPr>
      </w:pPr>
    </w:p>
    <w:p w14:paraId="2BA9BEFB" w14:textId="77777777" w:rsidR="00CB7BB0" w:rsidRDefault="00CB7BB0" w:rsidP="00D320D6">
      <w:pPr>
        <w:rPr>
          <w:b/>
          <w:color w:val="69207E" w:themeColor="background2"/>
          <w:sz w:val="52"/>
          <w:szCs w:val="52"/>
        </w:rPr>
      </w:pPr>
    </w:p>
    <w:p w14:paraId="5099FA67" w14:textId="77777777" w:rsidR="00CB7BB0" w:rsidRDefault="00CB7BB0" w:rsidP="00D320D6">
      <w:pPr>
        <w:rPr>
          <w:b/>
          <w:color w:val="69207E" w:themeColor="background2"/>
          <w:sz w:val="52"/>
          <w:szCs w:val="52"/>
        </w:rPr>
      </w:pPr>
    </w:p>
    <w:p w14:paraId="4DAFCC16" w14:textId="2A105BAE" w:rsidR="00D320D6" w:rsidRPr="003D0D4F" w:rsidRDefault="00D320D6" w:rsidP="00D320D6">
      <w:pPr>
        <w:rPr>
          <w:b/>
          <w:color w:val="69207E" w:themeColor="background2"/>
          <w:sz w:val="28"/>
          <w:szCs w:val="28"/>
        </w:rPr>
      </w:pPr>
      <w:r w:rsidRPr="003D0D4F">
        <w:rPr>
          <w:b/>
          <w:color w:val="69207E" w:themeColor="background2"/>
          <w:sz w:val="28"/>
          <w:szCs w:val="28"/>
        </w:rPr>
        <w:t>Introduction</w:t>
      </w:r>
    </w:p>
    <w:p w14:paraId="34EB55DD" w14:textId="77777777" w:rsidR="009209B7" w:rsidRDefault="00D320D6" w:rsidP="00D320D6">
      <w:pPr>
        <w:rPr>
          <w:color w:val="800080" w:themeColor="accent1"/>
          <w:sz w:val="24"/>
          <w:szCs w:val="24"/>
        </w:rPr>
      </w:pPr>
      <w:r w:rsidRPr="00D320D6">
        <w:rPr>
          <w:color w:val="800080" w:themeColor="accent1"/>
          <w:sz w:val="24"/>
          <w:szCs w:val="24"/>
        </w:rPr>
        <w:t xml:space="preserve">The NCSE publish the list of Special Classes in Mainstream Schools, Primary &amp; Post Primary. This list </w:t>
      </w:r>
      <w:r w:rsidR="00292B29">
        <w:rPr>
          <w:color w:val="800080" w:themeColor="accent1"/>
          <w:sz w:val="24"/>
          <w:szCs w:val="24"/>
        </w:rPr>
        <w:t>is</w:t>
      </w:r>
      <w:r w:rsidRPr="00D320D6">
        <w:rPr>
          <w:color w:val="800080" w:themeColor="accent1"/>
          <w:sz w:val="24"/>
          <w:szCs w:val="24"/>
        </w:rPr>
        <w:t xml:space="preserve"> updated over the course of the school year as new classes </w:t>
      </w:r>
      <w:r w:rsidR="003D0D4F">
        <w:rPr>
          <w:color w:val="800080" w:themeColor="accent1"/>
          <w:sz w:val="24"/>
          <w:szCs w:val="24"/>
        </w:rPr>
        <w:t>are</w:t>
      </w:r>
      <w:r w:rsidRPr="00D320D6">
        <w:rPr>
          <w:color w:val="800080" w:themeColor="accent1"/>
          <w:sz w:val="24"/>
          <w:szCs w:val="24"/>
        </w:rPr>
        <w:t xml:space="preserve"> established.</w:t>
      </w:r>
      <w:r w:rsidR="009209B7">
        <w:rPr>
          <w:color w:val="800080" w:themeColor="accent1"/>
          <w:sz w:val="24"/>
          <w:szCs w:val="24"/>
        </w:rPr>
        <w:t xml:space="preserve"> Our original report was compiled based on the list published on September 11</w:t>
      </w:r>
      <w:r w:rsidR="009209B7" w:rsidRPr="009209B7">
        <w:rPr>
          <w:color w:val="800080" w:themeColor="accent1"/>
          <w:sz w:val="24"/>
          <w:szCs w:val="24"/>
          <w:vertAlign w:val="superscript"/>
        </w:rPr>
        <w:t>th</w:t>
      </w:r>
      <w:r w:rsidR="009209B7">
        <w:rPr>
          <w:color w:val="800080" w:themeColor="accent1"/>
          <w:sz w:val="24"/>
          <w:szCs w:val="24"/>
        </w:rPr>
        <w:t xml:space="preserve"> 2024.</w:t>
      </w:r>
    </w:p>
    <w:p w14:paraId="4327A35C" w14:textId="267A7439" w:rsidR="00D320D6" w:rsidRPr="00D320D6" w:rsidRDefault="009209B7" w:rsidP="00D320D6">
      <w:pPr>
        <w:rPr>
          <w:color w:val="800080" w:themeColor="accent1"/>
          <w:sz w:val="24"/>
          <w:szCs w:val="24"/>
        </w:rPr>
      </w:pPr>
      <w:r>
        <w:rPr>
          <w:color w:val="800080" w:themeColor="accent1"/>
          <w:sz w:val="24"/>
          <w:szCs w:val="24"/>
        </w:rPr>
        <w:t>T</w:t>
      </w:r>
      <w:r w:rsidR="00D320D6" w:rsidRPr="00D320D6">
        <w:rPr>
          <w:color w:val="800080" w:themeColor="accent1"/>
          <w:sz w:val="24"/>
          <w:szCs w:val="24"/>
        </w:rPr>
        <w:t xml:space="preserve">his report is an </w:t>
      </w:r>
      <w:r>
        <w:rPr>
          <w:color w:val="800080" w:themeColor="accent1"/>
          <w:sz w:val="24"/>
          <w:szCs w:val="24"/>
        </w:rPr>
        <w:t xml:space="preserve">updated </w:t>
      </w:r>
      <w:r w:rsidR="00D320D6" w:rsidRPr="00D320D6">
        <w:rPr>
          <w:color w:val="800080" w:themeColor="accent1"/>
          <w:sz w:val="24"/>
          <w:szCs w:val="24"/>
        </w:rPr>
        <w:t xml:space="preserve">overview of the Special Classes (by County) in Mainstream Primary and Post Primary Schools for the </w:t>
      </w:r>
      <w:r w:rsidR="00292B29">
        <w:rPr>
          <w:color w:val="800080" w:themeColor="accent1"/>
          <w:sz w:val="24"/>
          <w:szCs w:val="24"/>
        </w:rPr>
        <w:t>2025-2026</w:t>
      </w:r>
      <w:r w:rsidR="00D320D6" w:rsidRPr="00D320D6">
        <w:rPr>
          <w:color w:val="800080" w:themeColor="accent1"/>
          <w:sz w:val="24"/>
          <w:szCs w:val="24"/>
        </w:rPr>
        <w:t xml:space="preserve"> School Year. The figures contained in the report </w:t>
      </w:r>
      <w:r w:rsidR="00292B29">
        <w:rPr>
          <w:color w:val="800080" w:themeColor="accent1"/>
          <w:sz w:val="24"/>
          <w:szCs w:val="24"/>
        </w:rPr>
        <w:t>are those</w:t>
      </w:r>
      <w:r w:rsidR="00D320D6" w:rsidRPr="00D320D6">
        <w:rPr>
          <w:color w:val="800080" w:themeColor="accent1"/>
          <w:sz w:val="24"/>
          <w:szCs w:val="24"/>
        </w:rPr>
        <w:t xml:space="preserve"> obtained </w:t>
      </w:r>
      <w:r w:rsidR="006D1C99">
        <w:rPr>
          <w:color w:val="800080" w:themeColor="accent1"/>
          <w:sz w:val="24"/>
          <w:szCs w:val="24"/>
        </w:rPr>
        <w:t xml:space="preserve">from the NCSE </w:t>
      </w:r>
      <w:r>
        <w:rPr>
          <w:color w:val="800080" w:themeColor="accent1"/>
          <w:sz w:val="24"/>
          <w:szCs w:val="24"/>
        </w:rPr>
        <w:t xml:space="preserve">updated list on </w:t>
      </w:r>
      <w:r w:rsidR="00292B29">
        <w:rPr>
          <w:color w:val="800080" w:themeColor="accent1"/>
          <w:sz w:val="24"/>
          <w:szCs w:val="24"/>
        </w:rPr>
        <w:t>April 23</w:t>
      </w:r>
      <w:r w:rsidR="00292B29" w:rsidRPr="00292B29">
        <w:rPr>
          <w:color w:val="800080" w:themeColor="accent1"/>
          <w:sz w:val="24"/>
          <w:szCs w:val="24"/>
          <w:vertAlign w:val="superscript"/>
        </w:rPr>
        <w:t>rd</w:t>
      </w:r>
      <w:r w:rsidR="00292B29">
        <w:rPr>
          <w:color w:val="800080" w:themeColor="accent1"/>
          <w:sz w:val="24"/>
          <w:szCs w:val="24"/>
        </w:rPr>
        <w:t xml:space="preserve"> 2025</w:t>
      </w:r>
      <w:r>
        <w:rPr>
          <w:color w:val="800080" w:themeColor="accent1"/>
          <w:sz w:val="24"/>
          <w:szCs w:val="24"/>
        </w:rPr>
        <w:t>.</w:t>
      </w:r>
    </w:p>
    <w:p w14:paraId="62B2D9F6" w14:textId="77777777" w:rsidR="00D320D6" w:rsidRPr="003D0D4F" w:rsidRDefault="00D320D6" w:rsidP="00D320D6">
      <w:pPr>
        <w:rPr>
          <w:b/>
          <w:color w:val="69207E" w:themeColor="background2"/>
          <w:sz w:val="28"/>
          <w:szCs w:val="28"/>
        </w:rPr>
      </w:pPr>
      <w:r w:rsidRPr="003D0D4F">
        <w:rPr>
          <w:b/>
          <w:color w:val="69207E" w:themeColor="background2"/>
          <w:sz w:val="28"/>
          <w:szCs w:val="28"/>
        </w:rPr>
        <w:t>Overview of Class Types</w:t>
      </w:r>
    </w:p>
    <w:p w14:paraId="02608E88" w14:textId="77777777" w:rsidR="00D320D6" w:rsidRPr="00D320D6" w:rsidRDefault="00D320D6" w:rsidP="00D320D6">
      <w:pPr>
        <w:pStyle w:val="ListParagraph"/>
        <w:numPr>
          <w:ilvl w:val="0"/>
          <w:numId w:val="1"/>
        </w:numPr>
        <w:rPr>
          <w:color w:val="800080" w:themeColor="accent1"/>
          <w:sz w:val="24"/>
          <w:szCs w:val="24"/>
        </w:rPr>
      </w:pPr>
      <w:r w:rsidRPr="00D320D6">
        <w:rPr>
          <w:color w:val="800080" w:themeColor="accent1"/>
          <w:sz w:val="24"/>
          <w:szCs w:val="24"/>
        </w:rPr>
        <w:t>Autism / Autistic Spectrum</w:t>
      </w:r>
    </w:p>
    <w:p w14:paraId="4D48BAEB" w14:textId="77777777" w:rsidR="00D320D6" w:rsidRPr="00D320D6" w:rsidRDefault="00D320D6" w:rsidP="00D320D6">
      <w:pPr>
        <w:pStyle w:val="ListParagraph"/>
        <w:numPr>
          <w:ilvl w:val="0"/>
          <w:numId w:val="1"/>
        </w:numPr>
        <w:rPr>
          <w:color w:val="800080" w:themeColor="accent1"/>
          <w:sz w:val="24"/>
          <w:szCs w:val="24"/>
        </w:rPr>
      </w:pPr>
      <w:r w:rsidRPr="00D320D6">
        <w:rPr>
          <w:color w:val="800080" w:themeColor="accent1"/>
          <w:sz w:val="24"/>
          <w:szCs w:val="24"/>
        </w:rPr>
        <w:t>ASD Early Intervention</w:t>
      </w:r>
    </w:p>
    <w:p w14:paraId="7A379619" w14:textId="77777777" w:rsidR="00D320D6" w:rsidRPr="00D320D6" w:rsidRDefault="00D320D6" w:rsidP="00D320D6">
      <w:pPr>
        <w:pStyle w:val="ListParagraph"/>
        <w:numPr>
          <w:ilvl w:val="0"/>
          <w:numId w:val="1"/>
        </w:numPr>
        <w:rPr>
          <w:color w:val="800080" w:themeColor="accent1"/>
          <w:sz w:val="24"/>
          <w:szCs w:val="24"/>
        </w:rPr>
      </w:pPr>
      <w:r w:rsidRPr="00D320D6">
        <w:rPr>
          <w:color w:val="800080" w:themeColor="accent1"/>
          <w:sz w:val="24"/>
          <w:szCs w:val="24"/>
        </w:rPr>
        <w:t xml:space="preserve">Mild General Learning Disability </w:t>
      </w:r>
    </w:p>
    <w:p w14:paraId="41862DED" w14:textId="77777777" w:rsidR="00D320D6" w:rsidRPr="00D320D6" w:rsidRDefault="00D320D6" w:rsidP="00D320D6">
      <w:pPr>
        <w:pStyle w:val="ListParagraph"/>
        <w:numPr>
          <w:ilvl w:val="0"/>
          <w:numId w:val="1"/>
        </w:numPr>
        <w:rPr>
          <w:color w:val="800080" w:themeColor="accent1"/>
          <w:sz w:val="24"/>
          <w:szCs w:val="24"/>
        </w:rPr>
      </w:pPr>
      <w:r w:rsidRPr="00D320D6">
        <w:rPr>
          <w:color w:val="800080" w:themeColor="accent1"/>
          <w:sz w:val="24"/>
          <w:szCs w:val="24"/>
        </w:rPr>
        <w:t>Moderate General Learning Disability</w:t>
      </w:r>
    </w:p>
    <w:p w14:paraId="539CA5DA" w14:textId="77777777" w:rsidR="00D320D6" w:rsidRPr="00D320D6" w:rsidRDefault="00D320D6" w:rsidP="00D320D6">
      <w:pPr>
        <w:pStyle w:val="ListParagraph"/>
        <w:numPr>
          <w:ilvl w:val="0"/>
          <w:numId w:val="1"/>
        </w:numPr>
        <w:rPr>
          <w:color w:val="800080" w:themeColor="accent1"/>
          <w:sz w:val="24"/>
          <w:szCs w:val="24"/>
        </w:rPr>
      </w:pPr>
      <w:r w:rsidRPr="00D320D6">
        <w:rPr>
          <w:color w:val="800080" w:themeColor="accent1"/>
          <w:sz w:val="24"/>
          <w:szCs w:val="24"/>
        </w:rPr>
        <w:t>Severe / Profound General Learning Disability</w:t>
      </w:r>
    </w:p>
    <w:p w14:paraId="3B938459" w14:textId="77777777" w:rsidR="00D320D6" w:rsidRPr="00D320D6" w:rsidRDefault="00D320D6" w:rsidP="00D320D6">
      <w:pPr>
        <w:pStyle w:val="ListParagraph"/>
        <w:numPr>
          <w:ilvl w:val="0"/>
          <w:numId w:val="1"/>
        </w:numPr>
        <w:rPr>
          <w:color w:val="800080" w:themeColor="accent1"/>
          <w:sz w:val="24"/>
          <w:szCs w:val="24"/>
        </w:rPr>
      </w:pPr>
      <w:r w:rsidRPr="00D320D6">
        <w:rPr>
          <w:color w:val="800080" w:themeColor="accent1"/>
          <w:sz w:val="24"/>
          <w:szCs w:val="24"/>
        </w:rPr>
        <w:t>Specific Speech &amp; Language</w:t>
      </w:r>
    </w:p>
    <w:p w14:paraId="2549103E" w14:textId="77777777" w:rsidR="00D320D6" w:rsidRPr="00D320D6" w:rsidRDefault="00D320D6" w:rsidP="00D320D6">
      <w:pPr>
        <w:pStyle w:val="ListParagraph"/>
        <w:numPr>
          <w:ilvl w:val="0"/>
          <w:numId w:val="1"/>
        </w:numPr>
        <w:rPr>
          <w:color w:val="800080" w:themeColor="accent1"/>
          <w:sz w:val="24"/>
          <w:szCs w:val="24"/>
        </w:rPr>
      </w:pPr>
      <w:r w:rsidRPr="00D320D6">
        <w:rPr>
          <w:color w:val="800080" w:themeColor="accent1"/>
          <w:sz w:val="24"/>
          <w:szCs w:val="24"/>
        </w:rPr>
        <w:t>Hearing Impairment</w:t>
      </w:r>
    </w:p>
    <w:p w14:paraId="7F00E00E" w14:textId="77777777" w:rsidR="00D320D6" w:rsidRPr="00D320D6" w:rsidRDefault="00D320D6" w:rsidP="00D320D6">
      <w:pPr>
        <w:pStyle w:val="ListParagraph"/>
        <w:numPr>
          <w:ilvl w:val="0"/>
          <w:numId w:val="1"/>
        </w:numPr>
        <w:rPr>
          <w:color w:val="800080" w:themeColor="accent1"/>
          <w:sz w:val="24"/>
          <w:szCs w:val="24"/>
        </w:rPr>
      </w:pPr>
      <w:r w:rsidRPr="00D320D6">
        <w:rPr>
          <w:color w:val="800080" w:themeColor="accent1"/>
          <w:sz w:val="24"/>
          <w:szCs w:val="24"/>
        </w:rPr>
        <w:t>Early Intervention Hearing Impairment</w:t>
      </w:r>
    </w:p>
    <w:p w14:paraId="5FA06881" w14:textId="77777777" w:rsidR="00D320D6" w:rsidRPr="00D320D6" w:rsidRDefault="00D320D6" w:rsidP="00D320D6">
      <w:pPr>
        <w:pStyle w:val="ListParagraph"/>
        <w:numPr>
          <w:ilvl w:val="0"/>
          <w:numId w:val="1"/>
        </w:numPr>
        <w:rPr>
          <w:color w:val="800080" w:themeColor="accent1"/>
          <w:sz w:val="24"/>
          <w:szCs w:val="24"/>
        </w:rPr>
      </w:pPr>
      <w:r w:rsidRPr="00D320D6">
        <w:rPr>
          <w:color w:val="800080" w:themeColor="accent1"/>
          <w:sz w:val="24"/>
          <w:szCs w:val="24"/>
        </w:rPr>
        <w:t>Visual Impairment</w:t>
      </w:r>
    </w:p>
    <w:p w14:paraId="27D5FA9A" w14:textId="77777777" w:rsidR="00D320D6" w:rsidRPr="00D320D6" w:rsidRDefault="00D320D6" w:rsidP="00D320D6">
      <w:pPr>
        <w:pStyle w:val="ListParagraph"/>
        <w:numPr>
          <w:ilvl w:val="0"/>
          <w:numId w:val="1"/>
        </w:numPr>
        <w:rPr>
          <w:color w:val="800080" w:themeColor="accent1"/>
          <w:sz w:val="24"/>
          <w:szCs w:val="24"/>
        </w:rPr>
      </w:pPr>
      <w:r w:rsidRPr="00D320D6">
        <w:rPr>
          <w:color w:val="800080" w:themeColor="accent1"/>
          <w:sz w:val="24"/>
          <w:szCs w:val="24"/>
        </w:rPr>
        <w:t>Multiple Disabilities</w:t>
      </w:r>
    </w:p>
    <w:p w14:paraId="56FBA256" w14:textId="77777777" w:rsidR="00D320D6" w:rsidRPr="00D320D6" w:rsidRDefault="00D320D6" w:rsidP="00D320D6">
      <w:pPr>
        <w:pStyle w:val="ListParagraph"/>
        <w:numPr>
          <w:ilvl w:val="0"/>
          <w:numId w:val="1"/>
        </w:numPr>
        <w:rPr>
          <w:color w:val="800080" w:themeColor="accent1"/>
          <w:sz w:val="24"/>
          <w:szCs w:val="24"/>
        </w:rPr>
      </w:pPr>
      <w:r w:rsidRPr="00D320D6">
        <w:rPr>
          <w:color w:val="800080" w:themeColor="accent1"/>
          <w:sz w:val="24"/>
          <w:szCs w:val="24"/>
        </w:rPr>
        <w:t>Specific Learning Disability</w:t>
      </w:r>
    </w:p>
    <w:p w14:paraId="0E8FA685" w14:textId="77777777" w:rsidR="00D320D6" w:rsidRPr="00D320D6" w:rsidRDefault="00D320D6" w:rsidP="00D320D6">
      <w:pPr>
        <w:pStyle w:val="ListParagraph"/>
        <w:numPr>
          <w:ilvl w:val="0"/>
          <w:numId w:val="1"/>
        </w:numPr>
        <w:rPr>
          <w:color w:val="800080" w:themeColor="accent1"/>
          <w:sz w:val="24"/>
          <w:szCs w:val="24"/>
        </w:rPr>
      </w:pPr>
      <w:r w:rsidRPr="00D320D6">
        <w:rPr>
          <w:color w:val="800080" w:themeColor="accent1"/>
          <w:sz w:val="24"/>
          <w:szCs w:val="24"/>
        </w:rPr>
        <w:t xml:space="preserve">Emotional &amp; Behavioural </w:t>
      </w:r>
    </w:p>
    <w:p w14:paraId="37F3F7A9" w14:textId="77777777" w:rsidR="00D320D6" w:rsidRDefault="00D320D6" w:rsidP="00D320D6">
      <w:pPr>
        <w:pStyle w:val="ListParagraph"/>
        <w:numPr>
          <w:ilvl w:val="0"/>
          <w:numId w:val="1"/>
        </w:numPr>
        <w:rPr>
          <w:color w:val="800080" w:themeColor="accent1"/>
          <w:sz w:val="24"/>
          <w:szCs w:val="24"/>
        </w:rPr>
      </w:pPr>
      <w:r w:rsidRPr="00D320D6">
        <w:rPr>
          <w:color w:val="800080" w:themeColor="accent1"/>
          <w:sz w:val="24"/>
          <w:szCs w:val="24"/>
        </w:rPr>
        <w:t>Emotional Disturbance</w:t>
      </w:r>
    </w:p>
    <w:p w14:paraId="2570E2D7" w14:textId="77777777" w:rsidR="00DA7795" w:rsidRPr="00D320D6" w:rsidRDefault="00DA7795" w:rsidP="00D320D6">
      <w:pPr>
        <w:pStyle w:val="ListParagraph"/>
        <w:numPr>
          <w:ilvl w:val="0"/>
          <w:numId w:val="1"/>
        </w:numPr>
        <w:rPr>
          <w:color w:val="800080" w:themeColor="accent1"/>
          <w:sz w:val="24"/>
          <w:szCs w:val="24"/>
        </w:rPr>
      </w:pPr>
      <w:r>
        <w:rPr>
          <w:color w:val="800080" w:themeColor="accent1"/>
          <w:sz w:val="24"/>
          <w:szCs w:val="24"/>
        </w:rPr>
        <w:t>Other</w:t>
      </w:r>
    </w:p>
    <w:p w14:paraId="76BB20C7" w14:textId="77777777" w:rsidR="004E7E2F" w:rsidRDefault="004E7E2F">
      <w:pPr>
        <w:rPr>
          <w:color w:val="800080" w:themeColor="accent1"/>
          <w:sz w:val="24"/>
          <w:szCs w:val="24"/>
        </w:rPr>
      </w:pPr>
    </w:p>
    <w:p w14:paraId="03E567DC" w14:textId="77777777" w:rsidR="00D320D6" w:rsidRDefault="00D320D6">
      <w:pPr>
        <w:rPr>
          <w:color w:val="800080" w:themeColor="accent1"/>
          <w:sz w:val="24"/>
          <w:szCs w:val="24"/>
        </w:rPr>
      </w:pPr>
    </w:p>
    <w:p w14:paraId="10C1CE32" w14:textId="2A349C4D" w:rsidR="00CB7BB0" w:rsidRPr="00CB7BB0" w:rsidRDefault="00CB7BB0" w:rsidP="00CB7BB0">
      <w:pPr>
        <w:jc w:val="center"/>
        <w:rPr>
          <w:color w:val="800080" w:themeColor="accent1"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7DFC1900" wp14:editId="0159E59D">
            <wp:extent cx="2920955" cy="1950085"/>
            <wp:effectExtent l="0" t="0" r="0" b="0"/>
            <wp:docPr id="359" name="1977D25D-20B6-4303-B27F-B4F00A5A997B-L0-001.jpeg" descr="1977D25D-20B6-4303-B27F-B4F00A5A997B-L0-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1977D25D-20B6-4303-B27F-B4F00A5A997B-L0-001.jpeg" descr="1977D25D-20B6-4303-B27F-B4F00A5A997B-L0-001.jpe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139" cy="1951543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14:paraId="629FB21E" w14:textId="77777777" w:rsidR="00CB7BB0" w:rsidRDefault="00CB7BB0">
      <w:pPr>
        <w:rPr>
          <w:b/>
          <w:color w:val="69207E" w:themeColor="background2"/>
          <w:sz w:val="28"/>
          <w:szCs w:val="28"/>
        </w:rPr>
      </w:pPr>
    </w:p>
    <w:p w14:paraId="07F0C311" w14:textId="77777777" w:rsidR="00F47FE8" w:rsidRDefault="00F47FE8" w:rsidP="007A1FDB">
      <w:pPr>
        <w:jc w:val="center"/>
        <w:rPr>
          <w:b/>
          <w:color w:val="69207E" w:themeColor="background2"/>
          <w:sz w:val="28"/>
          <w:szCs w:val="28"/>
        </w:rPr>
      </w:pPr>
    </w:p>
    <w:p w14:paraId="4C1D6042" w14:textId="299452AA" w:rsidR="007A1FDB" w:rsidRDefault="00D320D6" w:rsidP="007A1FDB">
      <w:pPr>
        <w:jc w:val="center"/>
        <w:rPr>
          <w:b/>
          <w:color w:val="69207E" w:themeColor="background2"/>
          <w:sz w:val="28"/>
          <w:szCs w:val="28"/>
        </w:rPr>
      </w:pPr>
      <w:r w:rsidRPr="003D0D4F">
        <w:rPr>
          <w:b/>
          <w:color w:val="69207E" w:themeColor="background2"/>
          <w:sz w:val="28"/>
          <w:szCs w:val="28"/>
        </w:rPr>
        <w:t xml:space="preserve">Overview of </w:t>
      </w:r>
      <w:r w:rsidR="00CB7BB0">
        <w:rPr>
          <w:b/>
          <w:color w:val="69207E" w:themeColor="background2"/>
          <w:sz w:val="28"/>
          <w:szCs w:val="28"/>
        </w:rPr>
        <w:t xml:space="preserve">Special </w:t>
      </w:r>
      <w:r w:rsidRPr="003D0D4F">
        <w:rPr>
          <w:b/>
          <w:color w:val="69207E" w:themeColor="background2"/>
          <w:sz w:val="28"/>
          <w:szCs w:val="28"/>
        </w:rPr>
        <w:t>Classes by County &amp; School Setting</w:t>
      </w:r>
      <w:r w:rsidR="00214C81">
        <w:rPr>
          <w:b/>
          <w:color w:val="69207E" w:themeColor="background2"/>
          <w:sz w:val="28"/>
          <w:szCs w:val="28"/>
        </w:rPr>
        <w:t xml:space="preserve"> as on </w:t>
      </w:r>
      <w:r w:rsidR="00F47FE8">
        <w:rPr>
          <w:b/>
          <w:color w:val="69207E" w:themeColor="background2"/>
          <w:sz w:val="28"/>
          <w:szCs w:val="28"/>
        </w:rPr>
        <w:t>April 23</w:t>
      </w:r>
      <w:r w:rsidR="00F47FE8" w:rsidRPr="00F47FE8">
        <w:rPr>
          <w:b/>
          <w:color w:val="69207E" w:themeColor="background2"/>
          <w:sz w:val="28"/>
          <w:szCs w:val="28"/>
          <w:vertAlign w:val="superscript"/>
        </w:rPr>
        <w:t>rd</w:t>
      </w:r>
      <w:r w:rsidR="00F47FE8">
        <w:rPr>
          <w:b/>
          <w:color w:val="69207E" w:themeColor="background2"/>
          <w:sz w:val="28"/>
          <w:szCs w:val="28"/>
        </w:rPr>
        <w:t xml:space="preserve"> </w:t>
      </w:r>
      <w:r w:rsidR="007A1FDB">
        <w:rPr>
          <w:b/>
          <w:color w:val="69207E" w:themeColor="background2"/>
          <w:sz w:val="28"/>
          <w:szCs w:val="28"/>
        </w:rPr>
        <w:t xml:space="preserve">2025 </w:t>
      </w:r>
    </w:p>
    <w:p w14:paraId="7BC0BE93" w14:textId="06199049" w:rsidR="00214C81" w:rsidRPr="003D0D4F" w:rsidRDefault="007A1FDB" w:rsidP="007A1FDB">
      <w:pPr>
        <w:jc w:val="center"/>
        <w:rPr>
          <w:b/>
          <w:color w:val="69207E" w:themeColor="background2"/>
          <w:sz w:val="28"/>
          <w:szCs w:val="28"/>
        </w:rPr>
      </w:pPr>
      <w:r>
        <w:rPr>
          <w:b/>
          <w:color w:val="69207E" w:themeColor="background2"/>
          <w:sz w:val="28"/>
          <w:szCs w:val="28"/>
        </w:rPr>
        <w:t>(</w:t>
      </w:r>
      <w:r w:rsidRPr="007A1FDB">
        <w:rPr>
          <w:i/>
          <w:color w:val="69207E" w:themeColor="background2"/>
          <w:sz w:val="28"/>
          <w:szCs w:val="28"/>
        </w:rPr>
        <w:t>NCSE n</w:t>
      </w:r>
      <w:r w:rsidR="00214C81" w:rsidRPr="007A1FDB">
        <w:rPr>
          <w:i/>
          <w:color w:val="69207E" w:themeColor="background2"/>
          <w:sz w:val="28"/>
          <w:szCs w:val="28"/>
        </w:rPr>
        <w:t xml:space="preserve">umbers </w:t>
      </w:r>
      <w:hyperlink r:id="rId14" w:history="1">
        <w:r w:rsidRPr="006678BC">
          <w:rPr>
            <w:rStyle w:val="Hyperlink"/>
            <w:i/>
            <w:sz w:val="28"/>
            <w:szCs w:val="28"/>
          </w:rPr>
          <w:t>www.ncse.ie</w:t>
        </w:r>
      </w:hyperlink>
      <w:r>
        <w:rPr>
          <w:i/>
          <w:color w:val="69207E" w:themeColor="background2"/>
          <w:sz w:val="28"/>
          <w:szCs w:val="28"/>
        </w:rPr>
        <w:t xml:space="preserve"> </w:t>
      </w:r>
      <w:r w:rsidR="00214C81">
        <w:rPr>
          <w:b/>
          <w:color w:val="69207E" w:themeColor="background2"/>
          <w:sz w:val="28"/>
          <w:szCs w:val="28"/>
        </w:rPr>
        <w:t>)</w:t>
      </w:r>
    </w:p>
    <w:p w14:paraId="68FD77C4" w14:textId="77777777" w:rsidR="00D320D6" w:rsidRDefault="00D320D6" w:rsidP="007A1FDB">
      <w:pPr>
        <w:jc w:val="center"/>
        <w:rPr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7A1FDB" w:rsidRPr="00C4618E" w14:paraId="1A956F2F" w14:textId="5841CD9C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6F79C411" w14:textId="0FB75C8D" w:rsidR="007A1FDB" w:rsidRDefault="00F47FE8" w:rsidP="007A1FDB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Carlow</w:t>
            </w:r>
          </w:p>
        </w:tc>
      </w:tr>
      <w:tr w:rsidR="00214C81" w:rsidRPr="007A1FDB" w14:paraId="63AB5F01" w14:textId="09A931D8" w:rsidTr="007A1FDB">
        <w:tc>
          <w:tcPr>
            <w:tcW w:w="2625" w:type="dxa"/>
            <w:shd w:val="clear" w:color="auto" w:fill="D9D9D9" w:themeFill="text2" w:themeFillShade="D9"/>
          </w:tcPr>
          <w:p w14:paraId="71D712E5" w14:textId="77777777" w:rsidR="00214C81" w:rsidRPr="007A1FDB" w:rsidRDefault="00214C81" w:rsidP="00C4618E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66BA3F12" w14:textId="77777777" w:rsidR="00214C81" w:rsidRDefault="00214C81" w:rsidP="00C4618E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62FCDD91" w14:textId="7D2E3304" w:rsidR="007A1FDB" w:rsidRPr="007A1FDB" w:rsidRDefault="00292B29" w:rsidP="00292B29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April </w:t>
            </w:r>
            <w:r w:rsid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07786DA7" w14:textId="0B7DFECB" w:rsidR="00214C81" w:rsidRPr="007A1FDB" w:rsidRDefault="007A1FDB" w:rsidP="007A1FDB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6B30EA45" w14:textId="77777777" w:rsidR="007A1FDB" w:rsidRDefault="00214C81" w:rsidP="00C4618E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440A1B86" w14:textId="70EA24FB" w:rsidR="007A1FDB" w:rsidRDefault="00292B29" w:rsidP="00C4618E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19CCDF9E" w14:textId="7FA3A551" w:rsidR="00214C81" w:rsidRPr="007A1FDB" w:rsidRDefault="007A1FDB" w:rsidP="00C4618E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3AE9E816" w14:textId="1DDC39F6" w:rsidR="00214C81" w:rsidRPr="007A1FDB" w:rsidRDefault="007A1FDB" w:rsidP="007A1FDB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214C81" w:rsidRPr="007A1FDB" w14:paraId="31994997" w14:textId="5EBFDF10" w:rsidTr="007A1FDB">
        <w:tc>
          <w:tcPr>
            <w:tcW w:w="2625" w:type="dxa"/>
          </w:tcPr>
          <w:p w14:paraId="40688274" w14:textId="77777777" w:rsidR="00214C81" w:rsidRPr="007A1FDB" w:rsidRDefault="00214C81" w:rsidP="006D1C99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046174DC" w14:textId="448EA250" w:rsidR="00214C81" w:rsidRPr="009209B7" w:rsidRDefault="009209B7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209B7">
              <w:rPr>
                <w:rFonts w:cstheme="minorHAnsi"/>
                <w:color w:val="800080" w:themeColor="accent1"/>
                <w:sz w:val="24"/>
                <w:szCs w:val="24"/>
              </w:rPr>
              <w:t>40</w:t>
            </w:r>
          </w:p>
        </w:tc>
        <w:tc>
          <w:tcPr>
            <w:tcW w:w="1497" w:type="dxa"/>
          </w:tcPr>
          <w:p w14:paraId="6472DEDC" w14:textId="0E0281FD" w:rsidR="00214C81" w:rsidRPr="009209B7" w:rsidRDefault="00A054F3" w:rsidP="00B064C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+6</w:t>
            </w:r>
          </w:p>
        </w:tc>
        <w:tc>
          <w:tcPr>
            <w:tcW w:w="1752" w:type="dxa"/>
            <w:shd w:val="clear" w:color="auto" w:fill="auto"/>
          </w:tcPr>
          <w:p w14:paraId="29CCD1CC" w14:textId="1D2B3661" w:rsidR="00214C81" w:rsidRPr="009209B7" w:rsidRDefault="009209B7" w:rsidP="00B064C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209B7">
              <w:rPr>
                <w:rFonts w:cstheme="minorHAnsi"/>
                <w:color w:val="800080" w:themeColor="accent1"/>
                <w:sz w:val="24"/>
                <w:szCs w:val="24"/>
              </w:rPr>
              <w:t>19</w:t>
            </w:r>
          </w:p>
        </w:tc>
        <w:tc>
          <w:tcPr>
            <w:tcW w:w="1497" w:type="dxa"/>
          </w:tcPr>
          <w:p w14:paraId="01DD534A" w14:textId="08DB52FB" w:rsidR="00214C81" w:rsidRPr="00A054F3" w:rsidRDefault="00A054F3" w:rsidP="00B064C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+1</w:t>
            </w:r>
          </w:p>
        </w:tc>
      </w:tr>
      <w:tr w:rsidR="00214C81" w:rsidRPr="007A1FDB" w14:paraId="62633B70" w14:textId="5B64A4E1" w:rsidTr="00A054F3">
        <w:tc>
          <w:tcPr>
            <w:tcW w:w="2625" w:type="dxa"/>
          </w:tcPr>
          <w:p w14:paraId="60A8EE76" w14:textId="77777777" w:rsidR="00214C81" w:rsidRPr="007A1FDB" w:rsidRDefault="00214C81" w:rsidP="006D1C99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4BD0FF15" w14:textId="2EF5B181" w:rsidR="00214C81" w:rsidRPr="009209B7" w:rsidRDefault="009209B7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209B7">
              <w:rPr>
                <w:rFonts w:cstheme="minorHAnsi"/>
                <w:color w:val="800080" w:themeColor="accent1"/>
                <w:sz w:val="24"/>
                <w:szCs w:val="24"/>
              </w:rPr>
              <w:t>5</w:t>
            </w:r>
          </w:p>
        </w:tc>
        <w:tc>
          <w:tcPr>
            <w:tcW w:w="1497" w:type="dxa"/>
          </w:tcPr>
          <w:p w14:paraId="78558E21" w14:textId="3C02E9A2" w:rsidR="00214C81" w:rsidRPr="009209B7" w:rsidRDefault="00A054F3" w:rsidP="00B064C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2BD696C8" w14:textId="5DB4B376" w:rsidR="00214C81" w:rsidRPr="009209B7" w:rsidRDefault="00214C81" w:rsidP="00B064C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F162641" w14:textId="77777777" w:rsidR="00214C81" w:rsidRPr="00A054F3" w:rsidRDefault="00214C81" w:rsidP="00B064C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214C81" w:rsidRPr="007A1FDB" w14:paraId="599FB8B1" w14:textId="65A26950" w:rsidTr="00A054F3">
        <w:tc>
          <w:tcPr>
            <w:tcW w:w="2625" w:type="dxa"/>
          </w:tcPr>
          <w:p w14:paraId="13EC2E27" w14:textId="77777777" w:rsidR="00214C81" w:rsidRPr="007A1FDB" w:rsidRDefault="00214C81" w:rsidP="006D1C99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6B3484F" w14:textId="218F7063" w:rsidR="00214C81" w:rsidRPr="009209B7" w:rsidRDefault="00214C81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735339B" w14:textId="77777777" w:rsidR="00214C81" w:rsidRPr="009209B7" w:rsidRDefault="00214C81" w:rsidP="00B064C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6E9FD1B" w14:textId="183BDF16" w:rsidR="00214C81" w:rsidRPr="009209B7" w:rsidRDefault="00214C81" w:rsidP="00B064C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2AF1AD9" w14:textId="77777777" w:rsidR="00214C81" w:rsidRPr="00A054F3" w:rsidRDefault="00214C81" w:rsidP="00B064C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214C81" w:rsidRPr="007A1FDB" w14:paraId="399A4F1B" w14:textId="7DE702DA" w:rsidTr="007A1FDB">
        <w:tc>
          <w:tcPr>
            <w:tcW w:w="2625" w:type="dxa"/>
          </w:tcPr>
          <w:p w14:paraId="5F7D4DDE" w14:textId="77777777" w:rsidR="00214C81" w:rsidRPr="007A1FDB" w:rsidRDefault="00214C81" w:rsidP="006D1C99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auto"/>
          </w:tcPr>
          <w:p w14:paraId="6521293E" w14:textId="09E34C60" w:rsidR="00214C81" w:rsidRPr="009209B7" w:rsidRDefault="009209B7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209B7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060A9771" w14:textId="3AB72C82" w:rsidR="00214C81" w:rsidRPr="009209B7" w:rsidRDefault="00A054F3" w:rsidP="00B064C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4438296F" w14:textId="4BE9FB20" w:rsidR="00214C81" w:rsidRPr="009209B7" w:rsidRDefault="009209B7" w:rsidP="00B064C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209B7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22655AAF" w14:textId="17F3D144" w:rsidR="00214C81" w:rsidRPr="00A054F3" w:rsidRDefault="00A054F3" w:rsidP="00B064C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214C81" w:rsidRPr="007A1FDB" w14:paraId="314AC80F" w14:textId="3CD11999" w:rsidTr="00A054F3">
        <w:tc>
          <w:tcPr>
            <w:tcW w:w="2625" w:type="dxa"/>
          </w:tcPr>
          <w:p w14:paraId="6FD99918" w14:textId="77777777" w:rsidR="00214C81" w:rsidRPr="007A1FDB" w:rsidRDefault="00214C81" w:rsidP="006D1C99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9D32934" w14:textId="747CEB07" w:rsidR="00214C81" w:rsidRPr="009209B7" w:rsidRDefault="00214C81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1D9FC4F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4E0708F" w14:textId="04DD1E24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CCFD335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214C81" w:rsidRPr="007A1FDB" w14:paraId="5842FA8F" w14:textId="11CA60C6" w:rsidTr="00A054F3">
        <w:tc>
          <w:tcPr>
            <w:tcW w:w="2625" w:type="dxa"/>
          </w:tcPr>
          <w:p w14:paraId="1CE9C470" w14:textId="77777777" w:rsidR="00214C81" w:rsidRPr="007A1FDB" w:rsidRDefault="00214C81" w:rsidP="006D1C99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F21C01F" w14:textId="77516D3E" w:rsidR="00214C81" w:rsidRPr="009209B7" w:rsidRDefault="00214C81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A9F058F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CD45162" w14:textId="3266BE4B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BEF3C7C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214C81" w:rsidRPr="007A1FDB" w14:paraId="2B553D40" w14:textId="6D7A80B9" w:rsidTr="00A054F3">
        <w:tc>
          <w:tcPr>
            <w:tcW w:w="2625" w:type="dxa"/>
          </w:tcPr>
          <w:p w14:paraId="1C93379D" w14:textId="77777777" w:rsidR="00214C81" w:rsidRPr="007A1FDB" w:rsidRDefault="00214C81" w:rsidP="006D1C99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6C93895" w14:textId="09D8CD8D" w:rsidR="00214C81" w:rsidRPr="009209B7" w:rsidRDefault="00214C81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D66BDCC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08C8EF7" w14:textId="6F899D5C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FA91B4B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214C81" w:rsidRPr="007A1FDB" w14:paraId="278E04F0" w14:textId="5750DB07" w:rsidTr="00A054F3">
        <w:tc>
          <w:tcPr>
            <w:tcW w:w="2625" w:type="dxa"/>
          </w:tcPr>
          <w:p w14:paraId="001B777A" w14:textId="77777777" w:rsidR="00214C81" w:rsidRPr="007A1FDB" w:rsidRDefault="00214C81" w:rsidP="006D1C99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8C33D47" w14:textId="5D524E99" w:rsidR="00214C81" w:rsidRPr="009209B7" w:rsidRDefault="00214C81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4A712F1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512A699" w14:textId="6103AA3F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3EF8A49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214C81" w:rsidRPr="007A1FDB" w14:paraId="67392AB0" w14:textId="22B982D4" w:rsidTr="00A054F3">
        <w:tc>
          <w:tcPr>
            <w:tcW w:w="2625" w:type="dxa"/>
          </w:tcPr>
          <w:p w14:paraId="0E603E5C" w14:textId="77777777" w:rsidR="00214C81" w:rsidRPr="007A1FDB" w:rsidRDefault="00214C81" w:rsidP="006D1C99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D451ABA" w14:textId="399E1C26" w:rsidR="00214C81" w:rsidRPr="009209B7" w:rsidRDefault="00214C81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D3A5C2E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F1F1A19" w14:textId="166DCC11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1DCBCC2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214C81" w:rsidRPr="007A1FDB" w14:paraId="4A7C3207" w14:textId="54A013D7" w:rsidTr="00A054F3">
        <w:tc>
          <w:tcPr>
            <w:tcW w:w="2625" w:type="dxa"/>
          </w:tcPr>
          <w:p w14:paraId="17279AA6" w14:textId="77777777" w:rsidR="00214C81" w:rsidRPr="007A1FDB" w:rsidRDefault="00214C81" w:rsidP="006D1C99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5649DAE" w14:textId="01AAAC1C" w:rsidR="00214C81" w:rsidRPr="009209B7" w:rsidRDefault="00214C81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69F36B3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0021212" w14:textId="25A6AF48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C25FB1F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214C81" w:rsidRPr="007A1FDB" w14:paraId="7F1A0A1F" w14:textId="74833E5B" w:rsidTr="00A054F3">
        <w:tc>
          <w:tcPr>
            <w:tcW w:w="2625" w:type="dxa"/>
          </w:tcPr>
          <w:p w14:paraId="19980931" w14:textId="77777777" w:rsidR="00214C81" w:rsidRPr="007A1FDB" w:rsidRDefault="00214C81" w:rsidP="006D1C99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8A55DB0" w14:textId="0B995A88" w:rsidR="00214C81" w:rsidRPr="009209B7" w:rsidRDefault="00214C81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44D7068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B080E50" w14:textId="153C45C6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9FC0FC8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214C81" w:rsidRPr="007A1FDB" w14:paraId="15CA7C4B" w14:textId="1B7B46DD" w:rsidTr="00A054F3">
        <w:tc>
          <w:tcPr>
            <w:tcW w:w="2625" w:type="dxa"/>
          </w:tcPr>
          <w:p w14:paraId="2503393B" w14:textId="77777777" w:rsidR="00214C81" w:rsidRPr="007A1FDB" w:rsidRDefault="00214C81" w:rsidP="006D1C99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7B74A8E" w14:textId="1532DB45" w:rsidR="00214C81" w:rsidRPr="009209B7" w:rsidRDefault="00214C81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CC6EB9C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DB3CCF4" w14:textId="3139ADA2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35A3A24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214C81" w:rsidRPr="007A1FDB" w14:paraId="76352BEE" w14:textId="031E5335" w:rsidTr="00A054F3">
        <w:tc>
          <w:tcPr>
            <w:tcW w:w="2625" w:type="dxa"/>
          </w:tcPr>
          <w:p w14:paraId="140EFFF2" w14:textId="77777777" w:rsidR="00214C81" w:rsidRPr="007A1FDB" w:rsidRDefault="00214C81" w:rsidP="006D1C99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E7DB152" w14:textId="5B129197" w:rsidR="00214C81" w:rsidRPr="009209B7" w:rsidRDefault="00214C81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5BE35D4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708586D" w14:textId="35FA7DF0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D6AB939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214C81" w:rsidRPr="007A1FDB" w14:paraId="14D9BEEE" w14:textId="7C5F6476" w:rsidTr="00A054F3">
        <w:tc>
          <w:tcPr>
            <w:tcW w:w="2625" w:type="dxa"/>
          </w:tcPr>
          <w:p w14:paraId="70E33D99" w14:textId="77777777" w:rsidR="00214C81" w:rsidRPr="007A1FDB" w:rsidRDefault="00214C81" w:rsidP="006D1C99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8BF0566" w14:textId="72682CE6" w:rsidR="00214C81" w:rsidRPr="009209B7" w:rsidRDefault="00214C81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32B62C0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33F0CC5" w14:textId="5F4D4A61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29E0FA8" w14:textId="77777777" w:rsidR="00214C81" w:rsidRPr="007A1FDB" w:rsidRDefault="00214C81" w:rsidP="006D1C99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214C81" w:rsidRPr="007A1FDB" w14:paraId="5904BC72" w14:textId="7DDD46C6" w:rsidTr="007A1FDB">
        <w:tc>
          <w:tcPr>
            <w:tcW w:w="2625" w:type="dxa"/>
            <w:vMerge w:val="restart"/>
            <w:shd w:val="clear" w:color="auto" w:fill="D9D9D9" w:themeFill="text2" w:themeFillShade="D9"/>
          </w:tcPr>
          <w:p w14:paraId="007E7061" w14:textId="77777777" w:rsidR="00214C81" w:rsidRPr="007A1FDB" w:rsidRDefault="00214C81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0DA9EA65" w14:textId="2CF68BCF" w:rsidR="00214C81" w:rsidRPr="007A1FDB" w:rsidRDefault="00214C81" w:rsidP="00C4618E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1CBFE627" w14:textId="77777777" w:rsidR="00214C81" w:rsidRPr="007A1FDB" w:rsidRDefault="00214C81" w:rsidP="00C4618E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4A91DE2A" w14:textId="1D85454A" w:rsidR="00214C81" w:rsidRPr="007A1FDB" w:rsidRDefault="00214C81" w:rsidP="00C4618E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2CF11EA1" w14:textId="77777777" w:rsidR="00214C81" w:rsidRPr="007A1FDB" w:rsidRDefault="00214C81" w:rsidP="00C4618E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214C81" w:rsidRPr="007A1FDB" w14:paraId="311A8C5F" w14:textId="697C8452" w:rsidTr="007A1FDB">
        <w:tc>
          <w:tcPr>
            <w:tcW w:w="2625" w:type="dxa"/>
            <w:vMerge/>
            <w:shd w:val="clear" w:color="auto" w:fill="D9D9D9" w:themeFill="text2" w:themeFillShade="D9"/>
          </w:tcPr>
          <w:p w14:paraId="25BE5900" w14:textId="77777777" w:rsidR="00214C81" w:rsidRPr="007A1FDB" w:rsidRDefault="00214C81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12692AF2" w14:textId="6B213862" w:rsidR="00214C81" w:rsidRPr="007A1FDB" w:rsidRDefault="009209B7" w:rsidP="00B064C9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46</w:t>
            </w:r>
          </w:p>
        </w:tc>
        <w:tc>
          <w:tcPr>
            <w:tcW w:w="1497" w:type="dxa"/>
          </w:tcPr>
          <w:p w14:paraId="3E318DF1" w14:textId="1B4206AA" w:rsidR="00214C81" w:rsidRPr="007A1FDB" w:rsidRDefault="00A054F3" w:rsidP="00B064C9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+6</w:t>
            </w:r>
          </w:p>
        </w:tc>
        <w:tc>
          <w:tcPr>
            <w:tcW w:w="1752" w:type="dxa"/>
          </w:tcPr>
          <w:p w14:paraId="67A14680" w14:textId="02CC2882" w:rsidR="00214C81" w:rsidRPr="007A1FDB" w:rsidRDefault="009209B7" w:rsidP="00B064C9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20</w:t>
            </w:r>
          </w:p>
        </w:tc>
        <w:tc>
          <w:tcPr>
            <w:tcW w:w="1497" w:type="dxa"/>
          </w:tcPr>
          <w:p w14:paraId="68ED1CCC" w14:textId="1F2C2D67" w:rsidR="00214C81" w:rsidRPr="007A1FDB" w:rsidRDefault="00A054F3" w:rsidP="00B064C9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+1</w:t>
            </w:r>
          </w:p>
        </w:tc>
      </w:tr>
    </w:tbl>
    <w:p w14:paraId="6287D341" w14:textId="08663EE7" w:rsidR="00D320D6" w:rsidRDefault="00D320D6">
      <w:pPr>
        <w:rPr>
          <w:rFonts w:cstheme="minorHAnsi"/>
          <w:color w:val="800080" w:themeColor="accent1"/>
          <w:sz w:val="24"/>
          <w:szCs w:val="24"/>
        </w:rPr>
      </w:pPr>
    </w:p>
    <w:p w14:paraId="5587E7CD" w14:textId="38A2F4FB" w:rsidR="00F47FE8" w:rsidRDefault="00F47FE8">
      <w:pPr>
        <w:rPr>
          <w:rFonts w:cstheme="minorHAnsi"/>
          <w:color w:val="800080" w:themeColor="accent1"/>
          <w:sz w:val="24"/>
          <w:szCs w:val="24"/>
        </w:rPr>
      </w:pPr>
    </w:p>
    <w:p w14:paraId="5E9D08F7" w14:textId="4ACC08AB" w:rsidR="00F47FE8" w:rsidRDefault="00F47FE8">
      <w:pPr>
        <w:rPr>
          <w:rFonts w:cstheme="minorHAnsi"/>
          <w:color w:val="800080" w:themeColor="accent1"/>
          <w:sz w:val="24"/>
          <w:szCs w:val="24"/>
        </w:rPr>
      </w:pPr>
    </w:p>
    <w:p w14:paraId="1075651C" w14:textId="3D65C01D" w:rsidR="00F47FE8" w:rsidRDefault="00F47FE8">
      <w:pPr>
        <w:rPr>
          <w:rFonts w:cstheme="minorHAnsi"/>
          <w:color w:val="800080" w:themeColor="accent1"/>
          <w:sz w:val="24"/>
          <w:szCs w:val="24"/>
        </w:rPr>
      </w:pPr>
    </w:p>
    <w:p w14:paraId="0387FC32" w14:textId="21CA14A0" w:rsidR="00F47FE8" w:rsidRDefault="00F47FE8">
      <w:pPr>
        <w:rPr>
          <w:rFonts w:cstheme="minorHAnsi"/>
          <w:color w:val="800080" w:themeColor="accent1"/>
          <w:sz w:val="24"/>
          <w:szCs w:val="24"/>
        </w:rPr>
      </w:pPr>
    </w:p>
    <w:p w14:paraId="608607DA" w14:textId="661957C9" w:rsidR="00F47FE8" w:rsidRDefault="00F47FE8">
      <w:pPr>
        <w:rPr>
          <w:rFonts w:cstheme="minorHAnsi"/>
          <w:color w:val="800080" w:themeColor="accent1"/>
          <w:sz w:val="24"/>
          <w:szCs w:val="24"/>
        </w:rPr>
      </w:pPr>
    </w:p>
    <w:p w14:paraId="7549AE3B" w14:textId="77777777" w:rsidR="00F47FE8" w:rsidRPr="007A1FDB" w:rsidRDefault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138FCDAD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55720DFF" w14:textId="5A07CE81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Cavan</w:t>
            </w:r>
          </w:p>
        </w:tc>
      </w:tr>
      <w:tr w:rsidR="00F47FE8" w:rsidRPr="007A1FDB" w14:paraId="60C6DFDE" w14:textId="77777777" w:rsidTr="00F47FE8">
        <w:tc>
          <w:tcPr>
            <w:tcW w:w="2625" w:type="dxa"/>
            <w:shd w:val="clear" w:color="auto" w:fill="D9D9D9" w:themeFill="text2" w:themeFillShade="D9"/>
          </w:tcPr>
          <w:p w14:paraId="0ED217C1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2CE5F98B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0DA30657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4236FDF7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52B9B5B6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397CDDCF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06562E1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3333AED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A054F3" w14:paraId="72E11856" w14:textId="77777777" w:rsidTr="00F47FE8">
        <w:tc>
          <w:tcPr>
            <w:tcW w:w="2625" w:type="dxa"/>
          </w:tcPr>
          <w:p w14:paraId="4887343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05EB29C1" w14:textId="021536D5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42</w:t>
            </w:r>
          </w:p>
        </w:tc>
        <w:tc>
          <w:tcPr>
            <w:tcW w:w="1497" w:type="dxa"/>
          </w:tcPr>
          <w:p w14:paraId="29AD89B0" w14:textId="2A86172D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+6</w:t>
            </w:r>
          </w:p>
        </w:tc>
        <w:tc>
          <w:tcPr>
            <w:tcW w:w="1752" w:type="dxa"/>
            <w:shd w:val="clear" w:color="auto" w:fill="auto"/>
          </w:tcPr>
          <w:p w14:paraId="0187DDBD" w14:textId="4F52A754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12</w:t>
            </w:r>
          </w:p>
        </w:tc>
        <w:tc>
          <w:tcPr>
            <w:tcW w:w="1497" w:type="dxa"/>
          </w:tcPr>
          <w:p w14:paraId="545242FF" w14:textId="252F1834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+2</w:t>
            </w:r>
          </w:p>
        </w:tc>
      </w:tr>
      <w:tr w:rsidR="00F47FE8" w:rsidRPr="00A054F3" w14:paraId="1CCF076C" w14:textId="77777777" w:rsidTr="00A054F3">
        <w:tc>
          <w:tcPr>
            <w:tcW w:w="2625" w:type="dxa"/>
          </w:tcPr>
          <w:p w14:paraId="406F8F8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12E22AA7" w14:textId="624D961C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4</w:t>
            </w:r>
          </w:p>
        </w:tc>
        <w:tc>
          <w:tcPr>
            <w:tcW w:w="1497" w:type="dxa"/>
          </w:tcPr>
          <w:p w14:paraId="098AFEC5" w14:textId="0BB0927D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345C8496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C575119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A054F3" w14:paraId="72155F61" w14:textId="77777777" w:rsidTr="00A054F3">
        <w:tc>
          <w:tcPr>
            <w:tcW w:w="2625" w:type="dxa"/>
          </w:tcPr>
          <w:p w14:paraId="4D5C7DD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auto"/>
          </w:tcPr>
          <w:p w14:paraId="7053B4FB" w14:textId="55849BFE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5652FD44" w14:textId="4ABC6F72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48CAEBC0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BC2FA9F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A054F3" w14:paraId="0DC0DBDF" w14:textId="77777777" w:rsidTr="00F47FE8">
        <w:tc>
          <w:tcPr>
            <w:tcW w:w="2625" w:type="dxa"/>
          </w:tcPr>
          <w:p w14:paraId="38F9003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auto"/>
          </w:tcPr>
          <w:p w14:paraId="438A91CE" w14:textId="5B6147B9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3608526B" w14:textId="009CE1D0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784EB0C1" w14:textId="30EA179C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7DDFCCCD" w14:textId="3BA97CB2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A054F3" w14:paraId="7A83AEDF" w14:textId="77777777" w:rsidTr="00A054F3">
        <w:tc>
          <w:tcPr>
            <w:tcW w:w="2625" w:type="dxa"/>
          </w:tcPr>
          <w:p w14:paraId="3ABFB62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7BCD714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2940856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4109E91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C9FD38D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A054F3" w14:paraId="46280D97" w14:textId="77777777" w:rsidTr="00A054F3">
        <w:tc>
          <w:tcPr>
            <w:tcW w:w="2625" w:type="dxa"/>
          </w:tcPr>
          <w:p w14:paraId="28D89B5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18CD56D1" w14:textId="3E0965FD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18885876" w14:textId="060F7EC1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41B653C0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AB7BF06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A054F3" w14:paraId="4E9FB76E" w14:textId="77777777" w:rsidTr="00F47FE8">
        <w:tc>
          <w:tcPr>
            <w:tcW w:w="2625" w:type="dxa"/>
          </w:tcPr>
          <w:p w14:paraId="099E2D7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auto"/>
          </w:tcPr>
          <w:p w14:paraId="14437013" w14:textId="099A7654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7A2F38B4" w14:textId="0A328DD1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009F4D40" w14:textId="1F988A33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7A634D77" w14:textId="376C782D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+ 1</w:t>
            </w:r>
          </w:p>
        </w:tc>
      </w:tr>
      <w:tr w:rsidR="00F47FE8" w:rsidRPr="00A054F3" w14:paraId="46BE7B05" w14:textId="77777777" w:rsidTr="00A054F3">
        <w:tc>
          <w:tcPr>
            <w:tcW w:w="2625" w:type="dxa"/>
          </w:tcPr>
          <w:p w14:paraId="604CDD3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FD044AC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3E780AE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3407957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B7BC843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A054F3" w14:paraId="48AA355E" w14:textId="77777777" w:rsidTr="00A054F3">
        <w:tc>
          <w:tcPr>
            <w:tcW w:w="2625" w:type="dxa"/>
          </w:tcPr>
          <w:p w14:paraId="1482500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643DA07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4102A10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B2A9AC2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C7FAA03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A054F3" w14:paraId="7ECAECB9" w14:textId="77777777" w:rsidTr="00A054F3">
        <w:tc>
          <w:tcPr>
            <w:tcW w:w="2625" w:type="dxa"/>
          </w:tcPr>
          <w:p w14:paraId="44CE2FC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50C2DA7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F402E45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C3BD54C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E72A259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A054F3" w14:paraId="728CA135" w14:textId="77777777" w:rsidTr="00A054F3">
        <w:tc>
          <w:tcPr>
            <w:tcW w:w="2625" w:type="dxa"/>
          </w:tcPr>
          <w:p w14:paraId="49E85E7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27D7676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2368EA4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20B1A80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F0449B6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A054F3" w14:paraId="635E803B" w14:textId="77777777" w:rsidTr="00A054F3">
        <w:tc>
          <w:tcPr>
            <w:tcW w:w="2625" w:type="dxa"/>
          </w:tcPr>
          <w:p w14:paraId="1811632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E1543B4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0D3323F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13B7D6C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247463D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A054F3" w14:paraId="37158466" w14:textId="77777777" w:rsidTr="00A054F3">
        <w:tc>
          <w:tcPr>
            <w:tcW w:w="2625" w:type="dxa"/>
          </w:tcPr>
          <w:p w14:paraId="3B6A363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4AED390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1F7379E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41D8F6D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D141925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A054F3" w14:paraId="606C5404" w14:textId="77777777" w:rsidTr="00A054F3">
        <w:tc>
          <w:tcPr>
            <w:tcW w:w="2625" w:type="dxa"/>
          </w:tcPr>
          <w:p w14:paraId="4F84FC8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BD84E63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443FE29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F7A4EB2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22A00C5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A054F3" w14:paraId="00A5A1CD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36DFFE1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4A245E26" w14:textId="77777777" w:rsidR="00F47FE8" w:rsidRPr="00A054F3" w:rsidRDefault="00F47FE8" w:rsidP="00A054F3">
            <w:pPr>
              <w:jc w:val="center"/>
              <w:rPr>
                <w:rFonts w:cstheme="minorHAnsi"/>
                <w:color w:val="69207E" w:themeColor="background2"/>
                <w:sz w:val="24"/>
                <w:szCs w:val="24"/>
              </w:rPr>
            </w:pPr>
            <w:r w:rsidRPr="00A054F3">
              <w:rPr>
                <w:rFonts w:cstheme="minorHAnsi"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703CB9CF" w14:textId="77777777" w:rsidR="00F47FE8" w:rsidRPr="00A054F3" w:rsidRDefault="00F47FE8" w:rsidP="00A054F3">
            <w:pPr>
              <w:jc w:val="center"/>
              <w:rPr>
                <w:rFonts w:cstheme="minorHAnsi"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64B12A84" w14:textId="7EA29745" w:rsidR="00F47FE8" w:rsidRPr="00A054F3" w:rsidRDefault="00F47FE8" w:rsidP="00A054F3">
            <w:pPr>
              <w:jc w:val="center"/>
              <w:rPr>
                <w:rFonts w:cstheme="minorHAnsi"/>
                <w:color w:val="69207E" w:themeColor="background2"/>
                <w:sz w:val="24"/>
                <w:szCs w:val="24"/>
              </w:rPr>
            </w:pPr>
            <w:r w:rsidRPr="00A054F3">
              <w:rPr>
                <w:rFonts w:cstheme="minorHAnsi"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7BB8EE94" w14:textId="77777777" w:rsidR="00F47FE8" w:rsidRPr="00A054F3" w:rsidRDefault="00F47FE8" w:rsidP="00A054F3">
            <w:pPr>
              <w:jc w:val="center"/>
              <w:rPr>
                <w:rFonts w:cstheme="minorHAnsi"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3C6C8C06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6D3CD6AA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52042381" w14:textId="5B38323D" w:rsidR="00F47FE8" w:rsidRPr="007A1FDB" w:rsidRDefault="009209B7" w:rsidP="00A054F3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52</w:t>
            </w:r>
          </w:p>
        </w:tc>
        <w:tc>
          <w:tcPr>
            <w:tcW w:w="1497" w:type="dxa"/>
          </w:tcPr>
          <w:p w14:paraId="03D2F8E3" w14:textId="6C5E16B2" w:rsidR="00F47FE8" w:rsidRPr="007A1FDB" w:rsidRDefault="00A054F3" w:rsidP="00A054F3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+6</w:t>
            </w:r>
          </w:p>
        </w:tc>
        <w:tc>
          <w:tcPr>
            <w:tcW w:w="1752" w:type="dxa"/>
          </w:tcPr>
          <w:p w14:paraId="4FA2DAF4" w14:textId="210F0AEE" w:rsidR="00F47FE8" w:rsidRPr="007A1FDB" w:rsidRDefault="009209B7" w:rsidP="00A054F3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16</w:t>
            </w:r>
          </w:p>
        </w:tc>
        <w:tc>
          <w:tcPr>
            <w:tcW w:w="1497" w:type="dxa"/>
          </w:tcPr>
          <w:p w14:paraId="35B6AF36" w14:textId="4C75F9BD" w:rsidR="00F47FE8" w:rsidRPr="007A1FDB" w:rsidRDefault="00A054F3" w:rsidP="00A054F3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 +2</w:t>
            </w:r>
          </w:p>
        </w:tc>
      </w:tr>
    </w:tbl>
    <w:p w14:paraId="2B44A11E" w14:textId="788A20DF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61C0E6F" w14:textId="7A2FB82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3B964E0" w14:textId="0ABA9A9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3C8A59C" w14:textId="6047E36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0EAEB3C" w14:textId="000342F8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82CE176" w14:textId="39A95C0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13CA04F" w14:textId="2D066A52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A29A4A7" w14:textId="02C92147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90E42F5" w14:textId="61A673B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9B33596" w14:textId="62752FBF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5F165F4" w14:textId="7CCBACE2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4BF6FDE0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7CCC7D7C" w14:textId="5D1F99AE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Clare</w:t>
            </w:r>
          </w:p>
        </w:tc>
      </w:tr>
      <w:tr w:rsidR="00F47FE8" w:rsidRPr="007A1FDB" w14:paraId="46DD4725" w14:textId="77777777" w:rsidTr="00F47FE8">
        <w:tc>
          <w:tcPr>
            <w:tcW w:w="2625" w:type="dxa"/>
            <w:shd w:val="clear" w:color="auto" w:fill="D9D9D9" w:themeFill="text2" w:themeFillShade="D9"/>
          </w:tcPr>
          <w:p w14:paraId="5D764FB8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1EDD1B6A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2371759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52BA0C82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467EB676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062AA18A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2C83E85A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5B758788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58361640" w14:textId="77777777" w:rsidTr="00F47FE8">
        <w:tc>
          <w:tcPr>
            <w:tcW w:w="2625" w:type="dxa"/>
          </w:tcPr>
          <w:p w14:paraId="31FF2F0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25BB2E07" w14:textId="3305BAB7" w:rsidR="00F47FE8" w:rsidRPr="009209B7" w:rsidRDefault="009209B7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209B7">
              <w:rPr>
                <w:rFonts w:cstheme="minorHAnsi"/>
                <w:color w:val="800080" w:themeColor="accent1"/>
                <w:sz w:val="24"/>
                <w:szCs w:val="24"/>
              </w:rPr>
              <w:t>49</w:t>
            </w:r>
          </w:p>
        </w:tc>
        <w:tc>
          <w:tcPr>
            <w:tcW w:w="1497" w:type="dxa"/>
          </w:tcPr>
          <w:p w14:paraId="18E19544" w14:textId="4DC4D083" w:rsidR="00F47FE8" w:rsidRPr="009209B7" w:rsidRDefault="00A054F3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+3</w:t>
            </w:r>
          </w:p>
        </w:tc>
        <w:tc>
          <w:tcPr>
            <w:tcW w:w="1752" w:type="dxa"/>
            <w:shd w:val="clear" w:color="auto" w:fill="auto"/>
          </w:tcPr>
          <w:p w14:paraId="21281990" w14:textId="0805BB6A" w:rsidR="00F47FE8" w:rsidRPr="009209B7" w:rsidRDefault="009209B7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209B7">
              <w:rPr>
                <w:rFonts w:cstheme="minorHAnsi"/>
                <w:color w:val="800080" w:themeColor="accent1"/>
                <w:sz w:val="24"/>
                <w:szCs w:val="24"/>
              </w:rPr>
              <w:t>23</w:t>
            </w:r>
          </w:p>
        </w:tc>
        <w:tc>
          <w:tcPr>
            <w:tcW w:w="1497" w:type="dxa"/>
          </w:tcPr>
          <w:p w14:paraId="1A696435" w14:textId="31C6C0CA" w:rsidR="00F47FE8" w:rsidRPr="00A054F3" w:rsidRDefault="00A054F3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+ 4</w:t>
            </w:r>
          </w:p>
        </w:tc>
      </w:tr>
      <w:tr w:rsidR="00F47FE8" w:rsidRPr="007A1FDB" w14:paraId="4E46FF5D" w14:textId="77777777" w:rsidTr="00A054F3">
        <w:tc>
          <w:tcPr>
            <w:tcW w:w="2625" w:type="dxa"/>
          </w:tcPr>
          <w:p w14:paraId="2E007CA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63BADF9E" w14:textId="7DD8DEC3" w:rsidR="00F47FE8" w:rsidRPr="009209B7" w:rsidRDefault="009209B7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209B7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13219F25" w14:textId="2D960E23" w:rsidR="00F47FE8" w:rsidRPr="009209B7" w:rsidRDefault="00A054F3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0BE313C1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1798744" w14:textId="77777777" w:rsidR="00F47FE8" w:rsidRPr="00A054F3" w:rsidRDefault="00F47FE8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77DE540" w14:textId="77777777" w:rsidTr="00A054F3">
        <w:tc>
          <w:tcPr>
            <w:tcW w:w="2625" w:type="dxa"/>
          </w:tcPr>
          <w:p w14:paraId="14BF6D7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ED6A661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BB9834B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auto"/>
          </w:tcPr>
          <w:p w14:paraId="76EECCF4" w14:textId="5EF382CF" w:rsidR="00F47FE8" w:rsidRPr="009209B7" w:rsidRDefault="009209B7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209B7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42399E62" w14:textId="54DE8EAF" w:rsidR="00F47FE8" w:rsidRPr="00A054F3" w:rsidRDefault="00A054F3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7BA67579" w14:textId="77777777" w:rsidTr="00A054F3">
        <w:tc>
          <w:tcPr>
            <w:tcW w:w="2625" w:type="dxa"/>
          </w:tcPr>
          <w:p w14:paraId="73D0A54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662B878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44B954F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2ABB6A3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08A7B3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03AA929" w14:textId="77777777" w:rsidTr="00A054F3">
        <w:tc>
          <w:tcPr>
            <w:tcW w:w="2625" w:type="dxa"/>
          </w:tcPr>
          <w:p w14:paraId="3BF5AA81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A9AE0F7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2B5563A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1B9912B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702C48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C09D43C" w14:textId="77777777" w:rsidTr="00A054F3">
        <w:tc>
          <w:tcPr>
            <w:tcW w:w="2625" w:type="dxa"/>
          </w:tcPr>
          <w:p w14:paraId="7578639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2691353B" w14:textId="03E6C858" w:rsidR="00F47FE8" w:rsidRPr="009209B7" w:rsidRDefault="009209B7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209B7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2BB3D3B4" w14:textId="27CB6D10" w:rsidR="00F47FE8" w:rsidRPr="009209B7" w:rsidRDefault="00A054F3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2CCD6DDE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FFCB071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0AA2641" w14:textId="77777777" w:rsidTr="00A054F3">
        <w:tc>
          <w:tcPr>
            <w:tcW w:w="2625" w:type="dxa"/>
          </w:tcPr>
          <w:p w14:paraId="2020054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778060F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28D31F0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DC1786A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235452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2AB1F0F" w14:textId="77777777" w:rsidTr="00A054F3">
        <w:tc>
          <w:tcPr>
            <w:tcW w:w="2625" w:type="dxa"/>
          </w:tcPr>
          <w:p w14:paraId="4A8A83F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EF4D054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0E8F231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3A02D2D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2F1D5F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CDED99E" w14:textId="77777777" w:rsidTr="00A054F3">
        <w:tc>
          <w:tcPr>
            <w:tcW w:w="2625" w:type="dxa"/>
          </w:tcPr>
          <w:p w14:paraId="49D33541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6AECEF0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B459C3D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8879BD6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5724C1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B4BC6CA" w14:textId="77777777" w:rsidTr="00A054F3">
        <w:tc>
          <w:tcPr>
            <w:tcW w:w="2625" w:type="dxa"/>
          </w:tcPr>
          <w:p w14:paraId="5C4F372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auto"/>
          </w:tcPr>
          <w:p w14:paraId="660381D9" w14:textId="47A081DB" w:rsidR="00F47FE8" w:rsidRPr="009209B7" w:rsidRDefault="009209B7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209B7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2F9941E4" w14:textId="2171D534" w:rsidR="00F47FE8" w:rsidRPr="009209B7" w:rsidRDefault="00A054F3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25819C6D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85AB7D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D6C2606" w14:textId="77777777" w:rsidTr="00A054F3">
        <w:tc>
          <w:tcPr>
            <w:tcW w:w="2625" w:type="dxa"/>
          </w:tcPr>
          <w:p w14:paraId="35160DD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auto"/>
          </w:tcPr>
          <w:p w14:paraId="2A1D1459" w14:textId="73A276A3" w:rsidR="00F47FE8" w:rsidRPr="009209B7" w:rsidRDefault="009209B7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209B7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38A252C1" w14:textId="022617FA" w:rsidR="00F47FE8" w:rsidRPr="009209B7" w:rsidRDefault="00A054F3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464D8756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74DC430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301C9A5" w14:textId="77777777" w:rsidTr="00A054F3">
        <w:tc>
          <w:tcPr>
            <w:tcW w:w="2625" w:type="dxa"/>
          </w:tcPr>
          <w:p w14:paraId="68FBA40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8D1418B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ECC3B87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C146F33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6FAEA7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FCF058A" w14:textId="77777777" w:rsidTr="00A054F3">
        <w:tc>
          <w:tcPr>
            <w:tcW w:w="2625" w:type="dxa"/>
          </w:tcPr>
          <w:p w14:paraId="36A1A6C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2888A24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B28837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C480D6C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337D40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3DF7D8D" w14:textId="77777777" w:rsidTr="00A054F3">
        <w:tc>
          <w:tcPr>
            <w:tcW w:w="2625" w:type="dxa"/>
          </w:tcPr>
          <w:p w14:paraId="64143A8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7170EA2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A994DC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6494E3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54A710A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CB96CF2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6FE059D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0CE49D13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396AAC7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4C66D414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1FE2D95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3137DF8B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5095678A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0EB1FAFE" w14:textId="4A0EEAF2" w:rsidR="00F47FE8" w:rsidRPr="007A1FDB" w:rsidRDefault="009209B7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58</w:t>
            </w:r>
          </w:p>
        </w:tc>
        <w:tc>
          <w:tcPr>
            <w:tcW w:w="1497" w:type="dxa"/>
          </w:tcPr>
          <w:p w14:paraId="5CF69E4A" w14:textId="1DEEA672" w:rsidR="00F47FE8" w:rsidRPr="007A1FDB" w:rsidRDefault="00A054F3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+ 3</w:t>
            </w:r>
          </w:p>
        </w:tc>
        <w:tc>
          <w:tcPr>
            <w:tcW w:w="1752" w:type="dxa"/>
          </w:tcPr>
          <w:p w14:paraId="7C2369AD" w14:textId="524003E7" w:rsidR="00F47FE8" w:rsidRPr="007A1FDB" w:rsidRDefault="009209B7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25</w:t>
            </w:r>
          </w:p>
        </w:tc>
        <w:tc>
          <w:tcPr>
            <w:tcW w:w="1497" w:type="dxa"/>
          </w:tcPr>
          <w:p w14:paraId="759A0828" w14:textId="4DF8F10F" w:rsidR="00F47FE8" w:rsidRPr="007A1FDB" w:rsidRDefault="00A054F3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+4</w:t>
            </w:r>
          </w:p>
        </w:tc>
      </w:tr>
    </w:tbl>
    <w:p w14:paraId="47879875" w14:textId="20578BF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9A06D52" w14:textId="2827C305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87166B1" w14:textId="6A2BDE2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FF573ED" w14:textId="0EBBC18B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3FCBA7A" w14:textId="2C4A8DA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329E0E4" w14:textId="2075806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6CB80F3" w14:textId="03338A65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B50FAB6" w14:textId="5B30AA15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4F9D759" w14:textId="150B1844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5AEADB6" w14:textId="2BB7E597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1670E82" w14:textId="6A200935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6B9E6166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2948DEF7" w14:textId="24306884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Cork</w:t>
            </w:r>
          </w:p>
        </w:tc>
      </w:tr>
      <w:tr w:rsidR="00F47FE8" w:rsidRPr="007A1FDB" w14:paraId="651753BA" w14:textId="77777777" w:rsidTr="00A054F3">
        <w:trPr>
          <w:trHeight w:val="775"/>
        </w:trPr>
        <w:tc>
          <w:tcPr>
            <w:tcW w:w="2625" w:type="dxa"/>
            <w:shd w:val="clear" w:color="auto" w:fill="D9D9D9" w:themeFill="text2" w:themeFillShade="D9"/>
          </w:tcPr>
          <w:p w14:paraId="360B84A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72EE0683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307CC0B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3CFAAA9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776E2DFA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58E6BD97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270427BE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65756E5A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103DE075" w14:textId="77777777" w:rsidTr="00F47FE8">
        <w:tc>
          <w:tcPr>
            <w:tcW w:w="2625" w:type="dxa"/>
          </w:tcPr>
          <w:p w14:paraId="4AF3E90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0A3F7EF3" w14:textId="46298E2A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374</w:t>
            </w:r>
          </w:p>
        </w:tc>
        <w:tc>
          <w:tcPr>
            <w:tcW w:w="1497" w:type="dxa"/>
          </w:tcPr>
          <w:p w14:paraId="40F5D5BE" w14:textId="7CDD4EC9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+ 31</w:t>
            </w:r>
          </w:p>
        </w:tc>
        <w:tc>
          <w:tcPr>
            <w:tcW w:w="1752" w:type="dxa"/>
            <w:shd w:val="clear" w:color="auto" w:fill="auto"/>
          </w:tcPr>
          <w:p w14:paraId="3215ACF8" w14:textId="52441117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167</w:t>
            </w:r>
          </w:p>
        </w:tc>
        <w:tc>
          <w:tcPr>
            <w:tcW w:w="1497" w:type="dxa"/>
          </w:tcPr>
          <w:p w14:paraId="049982DC" w14:textId="0F502976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+19</w:t>
            </w:r>
          </w:p>
        </w:tc>
      </w:tr>
      <w:tr w:rsidR="00F47FE8" w:rsidRPr="007A1FDB" w14:paraId="237298CC" w14:textId="77777777" w:rsidTr="009209B7">
        <w:tc>
          <w:tcPr>
            <w:tcW w:w="2625" w:type="dxa"/>
          </w:tcPr>
          <w:p w14:paraId="30D8944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7FBCAB2C" w14:textId="7FBA1716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22</w:t>
            </w:r>
          </w:p>
        </w:tc>
        <w:tc>
          <w:tcPr>
            <w:tcW w:w="1497" w:type="dxa"/>
          </w:tcPr>
          <w:p w14:paraId="03FFB937" w14:textId="0CED7619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04711AC5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21CBC5B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C328A4E" w14:textId="77777777" w:rsidTr="00F47FE8">
        <w:tc>
          <w:tcPr>
            <w:tcW w:w="2625" w:type="dxa"/>
          </w:tcPr>
          <w:p w14:paraId="7E5C8441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auto"/>
          </w:tcPr>
          <w:p w14:paraId="3E4AA0A8" w14:textId="21149F2E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50022E5D" w14:textId="179E4F6C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7EB97DBF" w14:textId="18508A95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2D1A1208" w14:textId="77492487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7D055741" w14:textId="77777777" w:rsidTr="00F47FE8">
        <w:tc>
          <w:tcPr>
            <w:tcW w:w="2625" w:type="dxa"/>
          </w:tcPr>
          <w:p w14:paraId="19F0C48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auto"/>
          </w:tcPr>
          <w:p w14:paraId="44B041FD" w14:textId="2F2B68AD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8</w:t>
            </w:r>
          </w:p>
        </w:tc>
        <w:tc>
          <w:tcPr>
            <w:tcW w:w="1497" w:type="dxa"/>
          </w:tcPr>
          <w:p w14:paraId="38E063AC" w14:textId="0D76505F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135C9262" w14:textId="64E126D5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8</w:t>
            </w:r>
          </w:p>
        </w:tc>
        <w:tc>
          <w:tcPr>
            <w:tcW w:w="1497" w:type="dxa"/>
          </w:tcPr>
          <w:p w14:paraId="6168655C" w14:textId="783294D5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291D67B5" w14:textId="77777777" w:rsidTr="00A054F3">
        <w:tc>
          <w:tcPr>
            <w:tcW w:w="2625" w:type="dxa"/>
          </w:tcPr>
          <w:p w14:paraId="50F15AD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auto"/>
          </w:tcPr>
          <w:p w14:paraId="5636B841" w14:textId="2F5B7AD5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0C4780C4" w14:textId="4E6FBA8D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2E2388F1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4493FB2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77E224A" w14:textId="77777777" w:rsidTr="00A054F3">
        <w:tc>
          <w:tcPr>
            <w:tcW w:w="2625" w:type="dxa"/>
          </w:tcPr>
          <w:p w14:paraId="68204EA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3A75B2C9" w14:textId="638409E1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8</w:t>
            </w:r>
          </w:p>
        </w:tc>
        <w:tc>
          <w:tcPr>
            <w:tcW w:w="1497" w:type="dxa"/>
          </w:tcPr>
          <w:p w14:paraId="50588E41" w14:textId="1F72C85B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70562728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42917AD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B9953AC" w14:textId="77777777" w:rsidTr="00F47FE8">
        <w:tc>
          <w:tcPr>
            <w:tcW w:w="2625" w:type="dxa"/>
          </w:tcPr>
          <w:p w14:paraId="2CF62D9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auto"/>
          </w:tcPr>
          <w:p w14:paraId="7B3F3F2F" w14:textId="5B7BE809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5</w:t>
            </w:r>
          </w:p>
        </w:tc>
        <w:tc>
          <w:tcPr>
            <w:tcW w:w="1497" w:type="dxa"/>
          </w:tcPr>
          <w:p w14:paraId="4467E5A9" w14:textId="0E2B79DA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60E25A56" w14:textId="2C9B95C4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4</w:t>
            </w:r>
          </w:p>
        </w:tc>
        <w:tc>
          <w:tcPr>
            <w:tcW w:w="1497" w:type="dxa"/>
          </w:tcPr>
          <w:p w14:paraId="66B07C31" w14:textId="08C66074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4C74CE74" w14:textId="77777777" w:rsidTr="00A054F3">
        <w:tc>
          <w:tcPr>
            <w:tcW w:w="2625" w:type="dxa"/>
          </w:tcPr>
          <w:p w14:paraId="642BA83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auto"/>
          </w:tcPr>
          <w:p w14:paraId="79E1A27E" w14:textId="3B817F4E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6023AB6A" w14:textId="1A218597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5373F439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26D0C12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C65D447" w14:textId="77777777" w:rsidTr="00A054F3">
        <w:tc>
          <w:tcPr>
            <w:tcW w:w="2625" w:type="dxa"/>
          </w:tcPr>
          <w:p w14:paraId="38210FA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7627FDD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48D02756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481F737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8F5E52D" w14:textId="77777777" w:rsidR="00F47FE8" w:rsidRPr="00A054F3" w:rsidRDefault="00F47FE8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67614FF" w14:textId="77777777" w:rsidTr="00F47FE8">
        <w:tc>
          <w:tcPr>
            <w:tcW w:w="2625" w:type="dxa"/>
          </w:tcPr>
          <w:p w14:paraId="798D74F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auto"/>
          </w:tcPr>
          <w:p w14:paraId="42CD2B61" w14:textId="71FDAB99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6</w:t>
            </w:r>
          </w:p>
        </w:tc>
        <w:tc>
          <w:tcPr>
            <w:tcW w:w="1497" w:type="dxa"/>
          </w:tcPr>
          <w:p w14:paraId="5406079F" w14:textId="453CB16E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065F415F" w14:textId="67CD589E" w:rsidR="00F47FE8" w:rsidRPr="00A054F3" w:rsidRDefault="009209B7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6</w:t>
            </w:r>
          </w:p>
        </w:tc>
        <w:tc>
          <w:tcPr>
            <w:tcW w:w="1497" w:type="dxa"/>
          </w:tcPr>
          <w:p w14:paraId="0F5B8E7D" w14:textId="206935D6" w:rsidR="00F47FE8" w:rsidRPr="00A054F3" w:rsidRDefault="00A054F3" w:rsidP="00A054F3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54F3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2BF4BD84" w14:textId="77777777" w:rsidTr="00A054F3">
        <w:tc>
          <w:tcPr>
            <w:tcW w:w="2625" w:type="dxa"/>
          </w:tcPr>
          <w:p w14:paraId="3B104E5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B99E898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A7D07A1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99A816F" w14:textId="77777777" w:rsidR="00F47FE8" w:rsidRPr="009209B7" w:rsidRDefault="00F47FE8" w:rsidP="009209B7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7643FEB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89C846B" w14:textId="77777777" w:rsidTr="00A054F3">
        <w:tc>
          <w:tcPr>
            <w:tcW w:w="2625" w:type="dxa"/>
          </w:tcPr>
          <w:p w14:paraId="67172BB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EF4351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9A57CA2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CAB4591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198A91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F79E99D" w14:textId="77777777" w:rsidTr="00A054F3">
        <w:tc>
          <w:tcPr>
            <w:tcW w:w="2625" w:type="dxa"/>
          </w:tcPr>
          <w:p w14:paraId="3790D04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992A0E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933ED2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81EABB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BAE798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F90E8F6" w14:textId="77777777" w:rsidTr="00A054F3">
        <w:tc>
          <w:tcPr>
            <w:tcW w:w="2625" w:type="dxa"/>
          </w:tcPr>
          <w:p w14:paraId="0304329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31646D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8A87A7B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26F790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982F22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8FCC312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4545E59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25855228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06AD97E2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4CA87A4A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766843C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43B69C65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33D44F9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72FE740D" w14:textId="637B6DF7" w:rsidR="00F47FE8" w:rsidRPr="007A1FDB" w:rsidRDefault="00CC278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426</w:t>
            </w:r>
          </w:p>
        </w:tc>
        <w:tc>
          <w:tcPr>
            <w:tcW w:w="1497" w:type="dxa"/>
          </w:tcPr>
          <w:p w14:paraId="26B6FDE7" w14:textId="3268D306" w:rsidR="00F47FE8" w:rsidRPr="007A1FDB" w:rsidRDefault="00A054F3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+ 31</w:t>
            </w:r>
          </w:p>
        </w:tc>
        <w:tc>
          <w:tcPr>
            <w:tcW w:w="1752" w:type="dxa"/>
          </w:tcPr>
          <w:p w14:paraId="55373F0A" w14:textId="4E179F2F" w:rsidR="00F47FE8" w:rsidRPr="007A1FDB" w:rsidRDefault="00CC278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187</w:t>
            </w:r>
          </w:p>
        </w:tc>
        <w:tc>
          <w:tcPr>
            <w:tcW w:w="1497" w:type="dxa"/>
          </w:tcPr>
          <w:p w14:paraId="437A3E58" w14:textId="6D0699F0" w:rsidR="00F47FE8" w:rsidRPr="007A1FDB" w:rsidRDefault="00A054F3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+ 19</w:t>
            </w:r>
          </w:p>
        </w:tc>
      </w:tr>
    </w:tbl>
    <w:p w14:paraId="4F9AB425" w14:textId="7026446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71B02F5" w14:textId="4DE3F73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D8EDFD4" w14:textId="6F9EC7D4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96509DA" w14:textId="55BF6452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A7876CE" w14:textId="3AC6111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B8A4545" w14:textId="62B7C22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E9F5317" w14:textId="289CC8D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1D103B9" w14:textId="3A133595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DFB593E" w14:textId="4E9D546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4BB2AE4" w14:textId="153118DA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7933099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6FC903EC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7F2955AF" w14:textId="7381C6FB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Donegal</w:t>
            </w:r>
          </w:p>
        </w:tc>
      </w:tr>
      <w:tr w:rsidR="00F47FE8" w:rsidRPr="007A1FDB" w14:paraId="7F922299" w14:textId="77777777" w:rsidTr="00F47FE8">
        <w:tc>
          <w:tcPr>
            <w:tcW w:w="2625" w:type="dxa"/>
            <w:shd w:val="clear" w:color="auto" w:fill="D9D9D9" w:themeFill="text2" w:themeFillShade="D9"/>
          </w:tcPr>
          <w:p w14:paraId="0DA85D9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0F1A154A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76AF5F4B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40E7AEEA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132E2BCA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6D52A39F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165BF04B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601E2584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508E0607" w14:textId="77777777" w:rsidTr="00F47FE8">
        <w:tc>
          <w:tcPr>
            <w:tcW w:w="2625" w:type="dxa"/>
          </w:tcPr>
          <w:p w14:paraId="24464C2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37E37444" w14:textId="470E0F3B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68</w:t>
            </w:r>
          </w:p>
        </w:tc>
        <w:tc>
          <w:tcPr>
            <w:tcW w:w="1497" w:type="dxa"/>
          </w:tcPr>
          <w:p w14:paraId="2BF02C39" w14:textId="4B05E8BB" w:rsidR="00F47FE8" w:rsidRPr="00CC2785" w:rsidRDefault="00A054F3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+ 5</w:t>
            </w:r>
          </w:p>
        </w:tc>
        <w:tc>
          <w:tcPr>
            <w:tcW w:w="1752" w:type="dxa"/>
            <w:shd w:val="clear" w:color="auto" w:fill="auto"/>
          </w:tcPr>
          <w:p w14:paraId="37DD402E" w14:textId="768118C8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42</w:t>
            </w:r>
          </w:p>
        </w:tc>
        <w:tc>
          <w:tcPr>
            <w:tcW w:w="1497" w:type="dxa"/>
          </w:tcPr>
          <w:p w14:paraId="3DF3E467" w14:textId="0845A99A" w:rsidR="00F47FE8" w:rsidRPr="00DF3B2E" w:rsidRDefault="00A054F3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DF3B2E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44EF2403" w14:textId="77777777" w:rsidTr="00CC2785">
        <w:tc>
          <w:tcPr>
            <w:tcW w:w="2625" w:type="dxa"/>
          </w:tcPr>
          <w:p w14:paraId="738A26B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15FD0597" w14:textId="016B2F11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4</w:t>
            </w:r>
          </w:p>
        </w:tc>
        <w:tc>
          <w:tcPr>
            <w:tcW w:w="1497" w:type="dxa"/>
          </w:tcPr>
          <w:p w14:paraId="26CC3F1C" w14:textId="2D5F9024" w:rsidR="00F47FE8" w:rsidRPr="00CC2785" w:rsidRDefault="00A054F3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049DD311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5B6E800" w14:textId="77777777" w:rsidR="00F47FE8" w:rsidRPr="00DF3B2E" w:rsidRDefault="00F47FE8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AFF349C" w14:textId="77777777" w:rsidTr="00CC2785">
        <w:tc>
          <w:tcPr>
            <w:tcW w:w="2625" w:type="dxa"/>
          </w:tcPr>
          <w:p w14:paraId="2545630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1F4D882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5922F2AE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auto"/>
          </w:tcPr>
          <w:p w14:paraId="2CC4D601" w14:textId="51A09595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1652A135" w14:textId="47005D4F" w:rsidR="00F47FE8" w:rsidRPr="00DF3B2E" w:rsidRDefault="00A054F3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DF3B2E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39FB192B" w14:textId="77777777" w:rsidTr="00F47FE8">
        <w:tc>
          <w:tcPr>
            <w:tcW w:w="2625" w:type="dxa"/>
          </w:tcPr>
          <w:p w14:paraId="2B92340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auto"/>
          </w:tcPr>
          <w:p w14:paraId="22E2544C" w14:textId="07F9507B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5FC8AF17" w14:textId="226209F2" w:rsidR="00F47FE8" w:rsidRPr="00CC2785" w:rsidRDefault="00A054F3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30F1EA23" w14:textId="189768BF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4BAFFFF4" w14:textId="700B4692" w:rsidR="00F47FE8" w:rsidRPr="00DF3B2E" w:rsidRDefault="00A054F3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DF3B2E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5923B1A1" w14:textId="77777777" w:rsidTr="00DF3B2E">
        <w:tc>
          <w:tcPr>
            <w:tcW w:w="2625" w:type="dxa"/>
          </w:tcPr>
          <w:p w14:paraId="7101652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auto"/>
          </w:tcPr>
          <w:p w14:paraId="5D937864" w14:textId="02914618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7D7E76B5" w14:textId="13DDFA3A" w:rsidR="00F47FE8" w:rsidRPr="00CC2785" w:rsidRDefault="00A054F3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779CEA8C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9DEF32B" w14:textId="77777777" w:rsidR="00F47FE8" w:rsidRPr="00DF3B2E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85555E4" w14:textId="77777777" w:rsidTr="00DF3B2E">
        <w:tc>
          <w:tcPr>
            <w:tcW w:w="2625" w:type="dxa"/>
          </w:tcPr>
          <w:p w14:paraId="496254B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5C59BC09" w14:textId="1A3AC9AB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4</w:t>
            </w:r>
          </w:p>
        </w:tc>
        <w:tc>
          <w:tcPr>
            <w:tcW w:w="1497" w:type="dxa"/>
          </w:tcPr>
          <w:p w14:paraId="798F9C41" w14:textId="473058D9" w:rsidR="00F47FE8" w:rsidRPr="00CC2785" w:rsidRDefault="00A054F3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156A548A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B39ED67" w14:textId="77777777" w:rsidR="00F47FE8" w:rsidRPr="00DF3B2E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BE96749" w14:textId="77777777" w:rsidTr="00DF3B2E">
        <w:tc>
          <w:tcPr>
            <w:tcW w:w="2625" w:type="dxa"/>
          </w:tcPr>
          <w:p w14:paraId="2CCD04F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0452CBC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8D20570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C2744B1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983448C" w14:textId="77777777" w:rsidR="00F47FE8" w:rsidRPr="00DF3B2E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C17E0C5" w14:textId="77777777" w:rsidTr="00DF3B2E">
        <w:tc>
          <w:tcPr>
            <w:tcW w:w="2625" w:type="dxa"/>
          </w:tcPr>
          <w:p w14:paraId="142C066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7FD8D2E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51E04A9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BA5B769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F7A2631" w14:textId="77777777" w:rsidR="00F47FE8" w:rsidRPr="00DF3B2E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4AEFF9F" w14:textId="77777777" w:rsidTr="00DF3B2E">
        <w:tc>
          <w:tcPr>
            <w:tcW w:w="2625" w:type="dxa"/>
          </w:tcPr>
          <w:p w14:paraId="2B16BD8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271EDB0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7B84644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36C6390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0346261" w14:textId="77777777" w:rsidR="00F47FE8" w:rsidRPr="00DF3B2E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F3F381A" w14:textId="77777777" w:rsidTr="00F47FE8">
        <w:tc>
          <w:tcPr>
            <w:tcW w:w="2625" w:type="dxa"/>
          </w:tcPr>
          <w:p w14:paraId="2891758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auto"/>
          </w:tcPr>
          <w:p w14:paraId="6F5715DB" w14:textId="5C577722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7AEE73E2" w14:textId="1EEC9727" w:rsidR="00F47FE8" w:rsidRPr="00CC2785" w:rsidRDefault="00A054F3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28E092B9" w14:textId="039A2548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4</w:t>
            </w:r>
          </w:p>
        </w:tc>
        <w:tc>
          <w:tcPr>
            <w:tcW w:w="1497" w:type="dxa"/>
          </w:tcPr>
          <w:p w14:paraId="4A699328" w14:textId="49307AB7" w:rsidR="00F47FE8" w:rsidRPr="00DF3B2E" w:rsidRDefault="00A054F3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DF3B2E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49FB998A" w14:textId="77777777" w:rsidTr="00DF3B2E">
        <w:tc>
          <w:tcPr>
            <w:tcW w:w="2625" w:type="dxa"/>
          </w:tcPr>
          <w:p w14:paraId="47581DB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A795212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B4E4CCA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5E4A977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0460A07" w14:textId="77777777" w:rsidR="00F47FE8" w:rsidRPr="00DF3B2E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EF34714" w14:textId="77777777" w:rsidTr="00DF3B2E">
        <w:tc>
          <w:tcPr>
            <w:tcW w:w="2625" w:type="dxa"/>
          </w:tcPr>
          <w:p w14:paraId="543E2BA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01DB4C7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EAD33F3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5AEBC49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B79E92D" w14:textId="77777777" w:rsidR="00F47FE8" w:rsidRPr="00DF3B2E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C54593A" w14:textId="77777777" w:rsidTr="00DF3B2E">
        <w:tc>
          <w:tcPr>
            <w:tcW w:w="2625" w:type="dxa"/>
          </w:tcPr>
          <w:p w14:paraId="15FA9B1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A1D8100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8EAB231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EC2EFCD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7763176" w14:textId="77777777" w:rsidR="00F47FE8" w:rsidRPr="00DF3B2E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18ABE2E" w14:textId="77777777" w:rsidTr="00DF3B2E">
        <w:tc>
          <w:tcPr>
            <w:tcW w:w="2625" w:type="dxa"/>
          </w:tcPr>
          <w:p w14:paraId="0AEFEC5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14AE9D9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1FA09AB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051A4D0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72C822D" w14:textId="77777777" w:rsidR="00F47FE8" w:rsidRPr="00DF3B2E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B614D44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72AECFA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376093D4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0F141059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0FC3E221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68C6BD84" w14:textId="77777777" w:rsidR="00F47FE8" w:rsidRPr="00DF3B2E" w:rsidRDefault="00F47FE8" w:rsidP="00F47FE8">
            <w:pPr>
              <w:jc w:val="center"/>
              <w:rPr>
                <w:rFonts w:cstheme="minorHAnsi"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723C0B2A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4EDDFB2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34F8CBA7" w14:textId="2BC74C32" w:rsidR="00F47FE8" w:rsidRPr="007A1FDB" w:rsidRDefault="00CC278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82</w:t>
            </w:r>
          </w:p>
        </w:tc>
        <w:tc>
          <w:tcPr>
            <w:tcW w:w="1497" w:type="dxa"/>
          </w:tcPr>
          <w:p w14:paraId="47A9A042" w14:textId="6611A1B0" w:rsidR="00F47FE8" w:rsidRPr="007A1FDB" w:rsidRDefault="00A054F3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+5</w:t>
            </w:r>
          </w:p>
        </w:tc>
        <w:tc>
          <w:tcPr>
            <w:tcW w:w="1752" w:type="dxa"/>
          </w:tcPr>
          <w:p w14:paraId="5175CE9B" w14:textId="2D68186A" w:rsidR="00F47FE8" w:rsidRPr="007A1FDB" w:rsidRDefault="00CC278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50</w:t>
            </w:r>
          </w:p>
        </w:tc>
        <w:tc>
          <w:tcPr>
            <w:tcW w:w="1497" w:type="dxa"/>
          </w:tcPr>
          <w:p w14:paraId="2F83E6DA" w14:textId="4AD8D513" w:rsidR="00F47FE8" w:rsidRPr="007A1FDB" w:rsidRDefault="00DF3B2E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N/C</w:t>
            </w:r>
          </w:p>
        </w:tc>
      </w:tr>
    </w:tbl>
    <w:p w14:paraId="04853F86" w14:textId="54BB8F82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A7D3FAD" w14:textId="1B8CD54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4DFA220" w14:textId="597AE7E2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B1EB90B" w14:textId="1706E3A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E58EF15" w14:textId="552B784A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FB283C6" w14:textId="52E224D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8AB8BF7" w14:textId="7CBE8D1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5377FE0" w14:textId="0D326DF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2B05F2A" w14:textId="3F32E95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F2E5FB0" w14:textId="3DD1D17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55CA75B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20E4F2A3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792BD05A" w14:textId="2604AC2F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Dublin</w:t>
            </w:r>
          </w:p>
        </w:tc>
      </w:tr>
      <w:tr w:rsidR="00F47FE8" w:rsidRPr="007A1FDB" w14:paraId="7D68653F" w14:textId="77777777" w:rsidTr="00F47FE8">
        <w:tc>
          <w:tcPr>
            <w:tcW w:w="2625" w:type="dxa"/>
            <w:shd w:val="clear" w:color="auto" w:fill="D9D9D9" w:themeFill="text2" w:themeFillShade="D9"/>
          </w:tcPr>
          <w:p w14:paraId="0A3D22A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6667D096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37B9FBD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74FFF9F1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1B247648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60DA7901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3860F4D4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7A9D3E3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49CD3482" w14:textId="77777777" w:rsidTr="00F47FE8">
        <w:tc>
          <w:tcPr>
            <w:tcW w:w="2625" w:type="dxa"/>
          </w:tcPr>
          <w:p w14:paraId="2901149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29803562" w14:textId="48E178D9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484</w:t>
            </w:r>
          </w:p>
        </w:tc>
        <w:tc>
          <w:tcPr>
            <w:tcW w:w="1497" w:type="dxa"/>
          </w:tcPr>
          <w:p w14:paraId="368CB77C" w14:textId="1695CF10" w:rsidR="00F47FE8" w:rsidRPr="00CC2785" w:rsidRDefault="00DF3B2E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+ 83</w:t>
            </w:r>
          </w:p>
        </w:tc>
        <w:tc>
          <w:tcPr>
            <w:tcW w:w="1752" w:type="dxa"/>
            <w:shd w:val="clear" w:color="auto" w:fill="auto"/>
          </w:tcPr>
          <w:p w14:paraId="4F67E371" w14:textId="2B18AC2C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156</w:t>
            </w:r>
          </w:p>
        </w:tc>
        <w:tc>
          <w:tcPr>
            <w:tcW w:w="1497" w:type="dxa"/>
          </w:tcPr>
          <w:p w14:paraId="5F8D4642" w14:textId="5AB1B7A2" w:rsidR="00F47FE8" w:rsidRPr="00CC2785" w:rsidRDefault="00DF3B2E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+ 18</w:t>
            </w:r>
          </w:p>
        </w:tc>
      </w:tr>
      <w:tr w:rsidR="00F47FE8" w:rsidRPr="007A1FDB" w14:paraId="29751172" w14:textId="77777777" w:rsidTr="00F47FE8">
        <w:tc>
          <w:tcPr>
            <w:tcW w:w="2625" w:type="dxa"/>
          </w:tcPr>
          <w:p w14:paraId="6064339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7F1C3C49" w14:textId="6AE7B0AA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20</w:t>
            </w:r>
          </w:p>
        </w:tc>
        <w:tc>
          <w:tcPr>
            <w:tcW w:w="1497" w:type="dxa"/>
          </w:tcPr>
          <w:p w14:paraId="7941B633" w14:textId="5C4AF5B1" w:rsidR="00F47FE8" w:rsidRPr="00CC2785" w:rsidRDefault="00DF3B2E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</w:t>
            </w:r>
          </w:p>
        </w:tc>
        <w:tc>
          <w:tcPr>
            <w:tcW w:w="1752" w:type="dxa"/>
            <w:shd w:val="clear" w:color="auto" w:fill="auto"/>
          </w:tcPr>
          <w:p w14:paraId="68F7C221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03DF52B8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E558292" w14:textId="77777777" w:rsidTr="00F47FE8">
        <w:tc>
          <w:tcPr>
            <w:tcW w:w="2625" w:type="dxa"/>
          </w:tcPr>
          <w:p w14:paraId="0B2B098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auto"/>
          </w:tcPr>
          <w:p w14:paraId="0D191B9F" w14:textId="55716A55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9</w:t>
            </w:r>
          </w:p>
        </w:tc>
        <w:tc>
          <w:tcPr>
            <w:tcW w:w="1497" w:type="dxa"/>
          </w:tcPr>
          <w:p w14:paraId="1745503F" w14:textId="1B4E69A7" w:rsidR="00F47FE8" w:rsidRPr="00DF3B2E" w:rsidRDefault="00DF3B2E" w:rsidP="00DF3B2E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t>-2</w:t>
            </w:r>
          </w:p>
        </w:tc>
        <w:tc>
          <w:tcPr>
            <w:tcW w:w="1752" w:type="dxa"/>
            <w:shd w:val="clear" w:color="auto" w:fill="auto"/>
          </w:tcPr>
          <w:p w14:paraId="59243E2D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5E723484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8DCC26D" w14:textId="77777777" w:rsidTr="00F47FE8">
        <w:tc>
          <w:tcPr>
            <w:tcW w:w="2625" w:type="dxa"/>
          </w:tcPr>
          <w:p w14:paraId="117EF3F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auto"/>
          </w:tcPr>
          <w:p w14:paraId="4E62AEF6" w14:textId="7B093364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3ADEF7D9" w14:textId="0AB727E1" w:rsidR="00F47FE8" w:rsidRPr="00CC2785" w:rsidRDefault="00DF3B2E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</w:t>
            </w:r>
          </w:p>
        </w:tc>
        <w:tc>
          <w:tcPr>
            <w:tcW w:w="1752" w:type="dxa"/>
            <w:shd w:val="clear" w:color="auto" w:fill="auto"/>
          </w:tcPr>
          <w:p w14:paraId="16D70990" w14:textId="6C91D745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6</w:t>
            </w:r>
          </w:p>
        </w:tc>
        <w:tc>
          <w:tcPr>
            <w:tcW w:w="1497" w:type="dxa"/>
          </w:tcPr>
          <w:p w14:paraId="5296A8F6" w14:textId="3ADD7D55" w:rsidR="00F47FE8" w:rsidRPr="00CC2785" w:rsidRDefault="00DF3B2E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1A62E26F" w14:textId="77777777" w:rsidTr="00F47FE8">
        <w:tc>
          <w:tcPr>
            <w:tcW w:w="2625" w:type="dxa"/>
          </w:tcPr>
          <w:p w14:paraId="481BC05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auto"/>
          </w:tcPr>
          <w:p w14:paraId="6BAF97DC" w14:textId="2B056E7A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4A61B83A" w14:textId="6CD496DA" w:rsidR="00F47FE8" w:rsidRPr="00CC2785" w:rsidRDefault="00DF3B2E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+ 1</w:t>
            </w:r>
          </w:p>
        </w:tc>
        <w:tc>
          <w:tcPr>
            <w:tcW w:w="1752" w:type="dxa"/>
            <w:shd w:val="clear" w:color="auto" w:fill="auto"/>
          </w:tcPr>
          <w:p w14:paraId="21E552BA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75A3723F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ECDAF47" w14:textId="77777777" w:rsidTr="00F47FE8">
        <w:tc>
          <w:tcPr>
            <w:tcW w:w="2625" w:type="dxa"/>
          </w:tcPr>
          <w:p w14:paraId="5E95866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2952F617" w14:textId="6E77BF1E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11</w:t>
            </w:r>
          </w:p>
        </w:tc>
        <w:tc>
          <w:tcPr>
            <w:tcW w:w="1497" w:type="dxa"/>
          </w:tcPr>
          <w:p w14:paraId="6EB798CF" w14:textId="36E5DA43" w:rsidR="00F47FE8" w:rsidRPr="00CC2785" w:rsidRDefault="00DF3B2E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146E2FD8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622E21A5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973EA61" w14:textId="77777777" w:rsidTr="00F47FE8">
        <w:tc>
          <w:tcPr>
            <w:tcW w:w="2625" w:type="dxa"/>
          </w:tcPr>
          <w:p w14:paraId="53CA05B1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auto"/>
          </w:tcPr>
          <w:p w14:paraId="08493B69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7C78D207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auto"/>
          </w:tcPr>
          <w:p w14:paraId="421E6129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22823D3C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034C1DD" w14:textId="77777777" w:rsidTr="00F47FE8">
        <w:tc>
          <w:tcPr>
            <w:tcW w:w="2625" w:type="dxa"/>
          </w:tcPr>
          <w:p w14:paraId="6EF3854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auto"/>
          </w:tcPr>
          <w:p w14:paraId="0F4D8A68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2CC36A82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auto"/>
          </w:tcPr>
          <w:p w14:paraId="5FD9D5F1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42F15ACA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9F8E725" w14:textId="77777777" w:rsidTr="00F47FE8">
        <w:tc>
          <w:tcPr>
            <w:tcW w:w="2625" w:type="dxa"/>
          </w:tcPr>
          <w:p w14:paraId="42FE03E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auto"/>
          </w:tcPr>
          <w:p w14:paraId="25E81C0B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5488A025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auto"/>
          </w:tcPr>
          <w:p w14:paraId="18749697" w14:textId="31FC5041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4BC1EEF4" w14:textId="5318B13D" w:rsidR="00F47FE8" w:rsidRPr="00CC2785" w:rsidRDefault="00DF3B2E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2B5A7E38" w14:textId="77777777" w:rsidTr="00F47FE8">
        <w:tc>
          <w:tcPr>
            <w:tcW w:w="2625" w:type="dxa"/>
          </w:tcPr>
          <w:p w14:paraId="0CC874D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auto"/>
          </w:tcPr>
          <w:p w14:paraId="01376CB9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4652980C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auto"/>
          </w:tcPr>
          <w:p w14:paraId="699FEFF5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37C56904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62AA1D2" w14:textId="77777777" w:rsidTr="00F47FE8">
        <w:tc>
          <w:tcPr>
            <w:tcW w:w="2625" w:type="dxa"/>
          </w:tcPr>
          <w:p w14:paraId="49A8F3E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auto"/>
          </w:tcPr>
          <w:p w14:paraId="71A28CCF" w14:textId="02EBD810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8</w:t>
            </w:r>
          </w:p>
        </w:tc>
        <w:tc>
          <w:tcPr>
            <w:tcW w:w="1497" w:type="dxa"/>
          </w:tcPr>
          <w:p w14:paraId="0400C682" w14:textId="4A662817" w:rsidR="00F47FE8" w:rsidRPr="00CC2785" w:rsidRDefault="00DF3B2E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2CCC0C85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2B091300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E1F1D81" w14:textId="77777777" w:rsidTr="00F47FE8">
        <w:tc>
          <w:tcPr>
            <w:tcW w:w="2625" w:type="dxa"/>
          </w:tcPr>
          <w:p w14:paraId="7C8EBF51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auto"/>
          </w:tcPr>
          <w:p w14:paraId="0B4E71F4" w14:textId="752F7BD4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5B7643ED" w14:textId="480DF8D1" w:rsidR="00F47FE8" w:rsidRPr="00DF3B2E" w:rsidRDefault="00DF3B2E" w:rsidP="00DF3B2E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t>-2</w:t>
            </w:r>
          </w:p>
        </w:tc>
        <w:tc>
          <w:tcPr>
            <w:tcW w:w="1752" w:type="dxa"/>
            <w:shd w:val="clear" w:color="auto" w:fill="auto"/>
          </w:tcPr>
          <w:p w14:paraId="6318D454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4A9696AC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0BB2CA6" w14:textId="77777777" w:rsidTr="00F47FE8">
        <w:tc>
          <w:tcPr>
            <w:tcW w:w="2625" w:type="dxa"/>
          </w:tcPr>
          <w:p w14:paraId="5ABB893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auto"/>
          </w:tcPr>
          <w:p w14:paraId="678D163E" w14:textId="39AE68FB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2A9B38FE" w14:textId="6E09573C" w:rsidR="00F47FE8" w:rsidRPr="00CC2785" w:rsidRDefault="00DF3B2E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</w:t>
            </w:r>
          </w:p>
        </w:tc>
        <w:tc>
          <w:tcPr>
            <w:tcW w:w="1752" w:type="dxa"/>
            <w:shd w:val="clear" w:color="auto" w:fill="auto"/>
          </w:tcPr>
          <w:p w14:paraId="1FE63467" w14:textId="379F8D87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5D751BDF" w14:textId="0FDCE564" w:rsidR="00F47FE8" w:rsidRPr="00CC2785" w:rsidRDefault="00DF3B2E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</w:t>
            </w:r>
          </w:p>
        </w:tc>
      </w:tr>
      <w:tr w:rsidR="00F47FE8" w:rsidRPr="007A1FDB" w14:paraId="60F06307" w14:textId="77777777" w:rsidTr="00F47FE8">
        <w:tc>
          <w:tcPr>
            <w:tcW w:w="2625" w:type="dxa"/>
          </w:tcPr>
          <w:p w14:paraId="57ACD90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auto"/>
          </w:tcPr>
          <w:p w14:paraId="1D0FFEED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09B381D9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auto"/>
          </w:tcPr>
          <w:p w14:paraId="46891AB4" w14:textId="7F054B8E" w:rsidR="00F47FE8" w:rsidRPr="00CC2785" w:rsidRDefault="00CC2785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C2785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14D24010" w14:textId="77777777" w:rsidR="00F47FE8" w:rsidRPr="00CC2785" w:rsidRDefault="00F47FE8" w:rsidP="00CC278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E2F27B7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0113ECBF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746E0FC2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3D5F8468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146763A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5D659C6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6265936B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121365B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0D319C83" w14:textId="592B7A99" w:rsidR="00F47FE8" w:rsidRPr="007A1FDB" w:rsidRDefault="00CC278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537</w:t>
            </w:r>
          </w:p>
        </w:tc>
        <w:tc>
          <w:tcPr>
            <w:tcW w:w="1497" w:type="dxa"/>
          </w:tcPr>
          <w:p w14:paraId="434DF334" w14:textId="3C1AD572" w:rsidR="00F47FE8" w:rsidRPr="007A1FDB" w:rsidRDefault="00DF3B2E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+83</w:t>
            </w:r>
          </w:p>
        </w:tc>
        <w:tc>
          <w:tcPr>
            <w:tcW w:w="1752" w:type="dxa"/>
          </w:tcPr>
          <w:p w14:paraId="2077F2C6" w14:textId="1026D5E6" w:rsidR="00F47FE8" w:rsidRPr="007A1FDB" w:rsidRDefault="00CC278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166</w:t>
            </w:r>
          </w:p>
        </w:tc>
        <w:tc>
          <w:tcPr>
            <w:tcW w:w="1497" w:type="dxa"/>
          </w:tcPr>
          <w:p w14:paraId="34A96A73" w14:textId="644537AB" w:rsidR="00F47FE8" w:rsidRPr="007A1FDB" w:rsidRDefault="00DF3B2E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+ 19</w:t>
            </w:r>
          </w:p>
        </w:tc>
      </w:tr>
    </w:tbl>
    <w:p w14:paraId="6DD5614F" w14:textId="1C4E5FB8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5BAC4C1" w14:textId="5D821DD5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3BF5722" w14:textId="3C8198B7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2CC7E18" w14:textId="05FA5634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FC9BDCA" w14:textId="4A3BA774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D93E7BA" w14:textId="7A81BC7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E27084D" w14:textId="555EAB2B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BD97B78" w14:textId="24B3800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542B0D5" w14:textId="44AA736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A1AF191" w14:textId="23755DC7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89B4F24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540D2168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74D96BE5" w14:textId="0C1455BF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Galway</w:t>
            </w:r>
          </w:p>
        </w:tc>
      </w:tr>
      <w:tr w:rsidR="00F47FE8" w:rsidRPr="007A1FDB" w14:paraId="476D579D" w14:textId="77777777" w:rsidTr="00F47FE8">
        <w:tc>
          <w:tcPr>
            <w:tcW w:w="2625" w:type="dxa"/>
            <w:shd w:val="clear" w:color="auto" w:fill="D9D9D9" w:themeFill="text2" w:themeFillShade="D9"/>
          </w:tcPr>
          <w:p w14:paraId="16C77E4E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7E4542E9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4224D6E9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1A5582A3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5D816075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475E6004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0A96486E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426568A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2A5145E9" w14:textId="77777777" w:rsidTr="00F47FE8">
        <w:tc>
          <w:tcPr>
            <w:tcW w:w="2625" w:type="dxa"/>
          </w:tcPr>
          <w:p w14:paraId="48C706A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16577F6D" w14:textId="10F0015E" w:rsidR="00F47FE8" w:rsidRPr="00C22989" w:rsidRDefault="00CC2785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93</w:t>
            </w:r>
          </w:p>
        </w:tc>
        <w:tc>
          <w:tcPr>
            <w:tcW w:w="1497" w:type="dxa"/>
          </w:tcPr>
          <w:p w14:paraId="35C04001" w14:textId="64B43433" w:rsidR="00F47FE8" w:rsidRPr="00C22989" w:rsidRDefault="00DF3B2E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+10</w:t>
            </w:r>
          </w:p>
        </w:tc>
        <w:tc>
          <w:tcPr>
            <w:tcW w:w="1752" w:type="dxa"/>
            <w:shd w:val="clear" w:color="auto" w:fill="auto"/>
          </w:tcPr>
          <w:p w14:paraId="2B64442D" w14:textId="22ACDCFB" w:rsidR="00F47FE8" w:rsidRPr="00C22989" w:rsidRDefault="00CC2785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60</w:t>
            </w:r>
          </w:p>
        </w:tc>
        <w:tc>
          <w:tcPr>
            <w:tcW w:w="1497" w:type="dxa"/>
          </w:tcPr>
          <w:p w14:paraId="409835B5" w14:textId="7B157176" w:rsidR="00F47FE8" w:rsidRPr="007A1FDB" w:rsidRDefault="00DF3B2E" w:rsidP="009F2382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</w:t>
            </w:r>
            <w:r w:rsidR="009F2382">
              <w:rPr>
                <w:rFonts w:cstheme="minorHAnsi"/>
                <w:b/>
                <w:color w:val="800080" w:themeColor="accent1"/>
                <w:sz w:val="24"/>
                <w:szCs w:val="24"/>
              </w:rPr>
              <w:t>4</w:t>
            </w:r>
          </w:p>
        </w:tc>
      </w:tr>
      <w:tr w:rsidR="00F47FE8" w:rsidRPr="007A1FDB" w14:paraId="77985827" w14:textId="77777777" w:rsidTr="00C22989">
        <w:tc>
          <w:tcPr>
            <w:tcW w:w="2625" w:type="dxa"/>
          </w:tcPr>
          <w:p w14:paraId="0AF3B75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42CE3BB5" w14:textId="62712546" w:rsidR="00F47FE8" w:rsidRPr="00C22989" w:rsidRDefault="00CC2785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4</w:t>
            </w:r>
          </w:p>
        </w:tc>
        <w:tc>
          <w:tcPr>
            <w:tcW w:w="1497" w:type="dxa"/>
          </w:tcPr>
          <w:p w14:paraId="7CD56F2F" w14:textId="744D0401" w:rsidR="00F47FE8" w:rsidRPr="00C22989" w:rsidRDefault="00DF3B2E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23175583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1384ABF" w14:textId="77777777" w:rsidR="00F47FE8" w:rsidRPr="007A1FDB" w:rsidRDefault="00F47FE8" w:rsidP="009F2382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14321F3" w14:textId="77777777" w:rsidTr="009F2382">
        <w:tc>
          <w:tcPr>
            <w:tcW w:w="2625" w:type="dxa"/>
          </w:tcPr>
          <w:p w14:paraId="2A7AB70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auto"/>
          </w:tcPr>
          <w:p w14:paraId="40CD09F9" w14:textId="29AFDC20" w:rsidR="00F47FE8" w:rsidRPr="00C22989" w:rsidRDefault="00CC2785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15045B4B" w14:textId="61E4E935" w:rsidR="00F47FE8" w:rsidRPr="00C22989" w:rsidRDefault="00DF3B2E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632F0ACF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EBE9ABE" w14:textId="77777777" w:rsidR="00F47FE8" w:rsidRPr="007A1FDB" w:rsidRDefault="00F47FE8" w:rsidP="009F2382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DD60239" w14:textId="77777777" w:rsidTr="00F47FE8">
        <w:tc>
          <w:tcPr>
            <w:tcW w:w="2625" w:type="dxa"/>
          </w:tcPr>
          <w:p w14:paraId="577A203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auto"/>
          </w:tcPr>
          <w:p w14:paraId="03330659" w14:textId="5A9C8E77" w:rsidR="00F47FE8" w:rsidRPr="00C22989" w:rsidRDefault="00CC2785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4</w:t>
            </w:r>
          </w:p>
        </w:tc>
        <w:tc>
          <w:tcPr>
            <w:tcW w:w="1497" w:type="dxa"/>
          </w:tcPr>
          <w:p w14:paraId="57873D6D" w14:textId="2368D504" w:rsidR="00F47FE8" w:rsidRPr="00C22989" w:rsidRDefault="00DF3B2E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7A4C682C" w14:textId="5CA64AAB" w:rsidR="00F47FE8" w:rsidRPr="00C22989" w:rsidRDefault="00CC2785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9</w:t>
            </w:r>
          </w:p>
        </w:tc>
        <w:tc>
          <w:tcPr>
            <w:tcW w:w="1497" w:type="dxa"/>
          </w:tcPr>
          <w:p w14:paraId="60454E34" w14:textId="5A23EDDB" w:rsidR="00F47FE8" w:rsidRPr="007A1FDB" w:rsidRDefault="00DF3B2E" w:rsidP="009F2382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0FFED429" w14:textId="77777777" w:rsidTr="009F2382">
        <w:tc>
          <w:tcPr>
            <w:tcW w:w="2625" w:type="dxa"/>
          </w:tcPr>
          <w:p w14:paraId="76201CA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auto"/>
          </w:tcPr>
          <w:p w14:paraId="48F8D5C4" w14:textId="43125913" w:rsidR="00F47FE8" w:rsidRPr="00C22989" w:rsidRDefault="00CC2785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0D2D8D9C" w14:textId="44264915" w:rsidR="00F47FE8" w:rsidRPr="00C22989" w:rsidRDefault="00DF3B2E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279E3F23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CE8F4A8" w14:textId="77777777" w:rsidR="00F47FE8" w:rsidRPr="007A1FDB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AD802F2" w14:textId="77777777" w:rsidTr="009F2382">
        <w:tc>
          <w:tcPr>
            <w:tcW w:w="2625" w:type="dxa"/>
          </w:tcPr>
          <w:p w14:paraId="3E1DD79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19E40277" w14:textId="31F012AF" w:rsidR="00F47FE8" w:rsidRPr="00C22989" w:rsidRDefault="00CC2785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4</w:t>
            </w:r>
          </w:p>
        </w:tc>
        <w:tc>
          <w:tcPr>
            <w:tcW w:w="1497" w:type="dxa"/>
          </w:tcPr>
          <w:p w14:paraId="5B3F3D76" w14:textId="1EDC298D" w:rsidR="00F47FE8" w:rsidRPr="00DF3B2E" w:rsidRDefault="00DF3B2E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t>-2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2425B47B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58999A4" w14:textId="77777777" w:rsidR="00F47FE8" w:rsidRPr="007A1FDB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00A75C7" w14:textId="77777777" w:rsidTr="00F47FE8">
        <w:tc>
          <w:tcPr>
            <w:tcW w:w="2625" w:type="dxa"/>
          </w:tcPr>
          <w:p w14:paraId="6BF5B3A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auto"/>
          </w:tcPr>
          <w:p w14:paraId="4BF9571F" w14:textId="620982D0" w:rsidR="00F47FE8" w:rsidRPr="00C22989" w:rsidRDefault="00CC2785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3790111C" w14:textId="32284DB3" w:rsidR="00F47FE8" w:rsidRPr="00C22989" w:rsidRDefault="00DF3B2E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2CED38A3" w14:textId="728B78E1" w:rsidR="00F47FE8" w:rsidRPr="00C22989" w:rsidRDefault="00CC2785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23A29A69" w14:textId="2F7948BB" w:rsidR="00F47FE8" w:rsidRPr="007A1FDB" w:rsidRDefault="00DF3B2E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0C90AA53" w14:textId="77777777" w:rsidTr="009F2382">
        <w:tc>
          <w:tcPr>
            <w:tcW w:w="2625" w:type="dxa"/>
          </w:tcPr>
          <w:p w14:paraId="1C551FA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8ABDA4E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3E2A240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87748C4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32F6709" w14:textId="77777777" w:rsidR="00F47FE8" w:rsidRPr="007A1FDB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92B9228" w14:textId="77777777" w:rsidTr="009F2382">
        <w:tc>
          <w:tcPr>
            <w:tcW w:w="2625" w:type="dxa"/>
          </w:tcPr>
          <w:p w14:paraId="24E2F4C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1D4C90A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B314333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BEBC8B4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F7F7EAD" w14:textId="77777777" w:rsidR="00F47FE8" w:rsidRPr="007A1FDB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3BD90B6" w14:textId="77777777" w:rsidTr="009F2382">
        <w:tc>
          <w:tcPr>
            <w:tcW w:w="2625" w:type="dxa"/>
          </w:tcPr>
          <w:p w14:paraId="5792E42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9482515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1FC359D8" w14:textId="64F53EDF" w:rsidR="00F47FE8" w:rsidRPr="00C22989" w:rsidRDefault="00DF3B2E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-2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245A6453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AC7881D" w14:textId="77777777" w:rsidR="00F47FE8" w:rsidRPr="007A1FDB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5360770" w14:textId="77777777" w:rsidTr="009F2382">
        <w:tc>
          <w:tcPr>
            <w:tcW w:w="2625" w:type="dxa"/>
          </w:tcPr>
          <w:p w14:paraId="6A65573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auto"/>
          </w:tcPr>
          <w:p w14:paraId="4CD0465A" w14:textId="21EC4B18" w:rsidR="00F47FE8" w:rsidRPr="00C22989" w:rsidRDefault="00CC2785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6D27D551" w14:textId="7E6B5BD4" w:rsidR="00F47FE8" w:rsidRPr="00C22989" w:rsidRDefault="00DF3B2E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2C2F7079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2FAA91A" w14:textId="77777777" w:rsidR="00F47FE8" w:rsidRPr="007A1FDB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74FE7E8" w14:textId="77777777" w:rsidTr="009F2382">
        <w:tc>
          <w:tcPr>
            <w:tcW w:w="2625" w:type="dxa"/>
          </w:tcPr>
          <w:p w14:paraId="14C827F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DB2AF49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AFB5AF6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7DD683C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3F4899B" w14:textId="77777777" w:rsidR="00F47FE8" w:rsidRPr="007A1FDB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95C9BDD" w14:textId="77777777" w:rsidTr="009F2382">
        <w:tc>
          <w:tcPr>
            <w:tcW w:w="2625" w:type="dxa"/>
          </w:tcPr>
          <w:p w14:paraId="7F809EF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460962D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86DE171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A6E5C27" w14:textId="77777777" w:rsidR="00F47FE8" w:rsidRPr="00C22989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6D23588" w14:textId="77777777" w:rsidR="00F47FE8" w:rsidRPr="007A1FDB" w:rsidRDefault="00F47FE8" w:rsidP="009F2382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211860F" w14:textId="77777777" w:rsidTr="009F2382">
        <w:tc>
          <w:tcPr>
            <w:tcW w:w="2625" w:type="dxa"/>
          </w:tcPr>
          <w:p w14:paraId="70D4580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D430B26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00F603C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8EBB6CF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5D11B4F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5E7EA29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1550B78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549E8EB6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61D5CAE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61D72576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15C51CA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5B0F54B7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6D0EFE0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7334829F" w14:textId="29B8D03F" w:rsidR="00F47FE8" w:rsidRPr="007A1FDB" w:rsidRDefault="00CC278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111</w:t>
            </w:r>
          </w:p>
        </w:tc>
        <w:tc>
          <w:tcPr>
            <w:tcW w:w="1497" w:type="dxa"/>
          </w:tcPr>
          <w:p w14:paraId="40840892" w14:textId="371E1437" w:rsidR="00F47FE8" w:rsidRPr="007A1FDB" w:rsidRDefault="009F2382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+ 8</w:t>
            </w:r>
          </w:p>
        </w:tc>
        <w:tc>
          <w:tcPr>
            <w:tcW w:w="1752" w:type="dxa"/>
          </w:tcPr>
          <w:p w14:paraId="244997CA" w14:textId="2BDA6EB7" w:rsidR="00F47FE8" w:rsidRPr="007A1FDB" w:rsidRDefault="00C22989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70</w:t>
            </w:r>
          </w:p>
        </w:tc>
        <w:tc>
          <w:tcPr>
            <w:tcW w:w="1497" w:type="dxa"/>
          </w:tcPr>
          <w:p w14:paraId="3650F68D" w14:textId="00514A4D" w:rsidR="00F47FE8" w:rsidRPr="007A1FDB" w:rsidRDefault="009F2382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+ 4</w:t>
            </w:r>
          </w:p>
        </w:tc>
      </w:tr>
    </w:tbl>
    <w:p w14:paraId="7631D3FB" w14:textId="032A3B5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633EA07" w14:textId="6D0CCE58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F54F278" w14:textId="4C743F58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2AEF9EC" w14:textId="70CEF144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E0AB37D" w14:textId="2CEDD0CB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A6FBE6F" w14:textId="315E41E5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812C7E2" w14:textId="0E487E9A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E2D90B9" w14:textId="6E5EB1DF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1DA9E97" w14:textId="6E86597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3220371" w14:textId="2F1C7DD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314C2CC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7884168F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7E64B516" w14:textId="028B75D7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Kerry</w:t>
            </w:r>
          </w:p>
        </w:tc>
      </w:tr>
      <w:tr w:rsidR="00F47FE8" w:rsidRPr="007A1FDB" w14:paraId="1F503454" w14:textId="77777777" w:rsidTr="00F47FE8">
        <w:tc>
          <w:tcPr>
            <w:tcW w:w="2625" w:type="dxa"/>
            <w:shd w:val="clear" w:color="auto" w:fill="D9D9D9" w:themeFill="text2" w:themeFillShade="D9"/>
          </w:tcPr>
          <w:p w14:paraId="7E626FB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2165DFB6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5C43FD31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375523DB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584D6757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2C826C31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227D69B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404E84FA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7A946B13" w14:textId="77777777" w:rsidTr="00F47FE8">
        <w:tc>
          <w:tcPr>
            <w:tcW w:w="2625" w:type="dxa"/>
          </w:tcPr>
          <w:p w14:paraId="62F4354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4DAC0E66" w14:textId="31BBE22D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57</w:t>
            </w:r>
          </w:p>
        </w:tc>
        <w:tc>
          <w:tcPr>
            <w:tcW w:w="1497" w:type="dxa"/>
          </w:tcPr>
          <w:p w14:paraId="5CB14EB2" w14:textId="2E80263F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</w:t>
            </w:r>
            <w:r w:rsidR="009F2382">
              <w:rPr>
                <w:rFonts w:cstheme="minorHAnsi"/>
                <w:color w:val="800080" w:themeColor="accent1"/>
                <w:sz w:val="24"/>
                <w:szCs w:val="24"/>
              </w:rPr>
              <w:t>8</w:t>
            </w:r>
          </w:p>
        </w:tc>
        <w:tc>
          <w:tcPr>
            <w:tcW w:w="1752" w:type="dxa"/>
            <w:shd w:val="clear" w:color="auto" w:fill="auto"/>
          </w:tcPr>
          <w:p w14:paraId="1924F53B" w14:textId="771E80C3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38</w:t>
            </w:r>
          </w:p>
        </w:tc>
        <w:tc>
          <w:tcPr>
            <w:tcW w:w="1497" w:type="dxa"/>
          </w:tcPr>
          <w:p w14:paraId="39E0A7DC" w14:textId="7FB2E5A9" w:rsidR="00F47FE8" w:rsidRPr="001042F1" w:rsidRDefault="001042F1" w:rsidP="001042F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1042F1">
              <w:rPr>
                <w:rFonts w:cstheme="minorHAnsi"/>
                <w:color w:val="800080" w:themeColor="accent1"/>
                <w:sz w:val="24"/>
                <w:szCs w:val="24"/>
              </w:rPr>
              <w:t>+9</w:t>
            </w:r>
          </w:p>
        </w:tc>
      </w:tr>
      <w:tr w:rsidR="00F47FE8" w:rsidRPr="007A1FDB" w14:paraId="71AE0581" w14:textId="77777777" w:rsidTr="001042F1">
        <w:tc>
          <w:tcPr>
            <w:tcW w:w="2625" w:type="dxa"/>
          </w:tcPr>
          <w:p w14:paraId="2ADCB50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7019DAEE" w14:textId="0FE0A8E6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2AF0D34D" w14:textId="6FA86DFC" w:rsidR="00F47FE8" w:rsidRPr="00C22989" w:rsidRDefault="009F2382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73E6E7BE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C555BC1" w14:textId="77777777" w:rsidR="00F47FE8" w:rsidRPr="001042F1" w:rsidRDefault="00F47FE8" w:rsidP="001042F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124926F" w14:textId="77777777" w:rsidTr="001042F1">
        <w:tc>
          <w:tcPr>
            <w:tcW w:w="2625" w:type="dxa"/>
          </w:tcPr>
          <w:p w14:paraId="3C16129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auto"/>
          </w:tcPr>
          <w:p w14:paraId="35D3CD8C" w14:textId="38BC3D26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19815186" w14:textId="182F47D7" w:rsidR="00F47FE8" w:rsidRPr="00C22989" w:rsidRDefault="009F2382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1121371B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24BCDD7" w14:textId="77777777" w:rsidR="00F47FE8" w:rsidRPr="001042F1" w:rsidRDefault="00F47FE8" w:rsidP="001042F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25FF811" w14:textId="77777777" w:rsidTr="00F47FE8">
        <w:tc>
          <w:tcPr>
            <w:tcW w:w="2625" w:type="dxa"/>
          </w:tcPr>
          <w:p w14:paraId="2312AAA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auto"/>
          </w:tcPr>
          <w:p w14:paraId="1E29AC1A" w14:textId="28829A1F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3FBC1658" w14:textId="06D7F00C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+2</w:t>
            </w:r>
          </w:p>
        </w:tc>
        <w:tc>
          <w:tcPr>
            <w:tcW w:w="1752" w:type="dxa"/>
            <w:shd w:val="clear" w:color="auto" w:fill="auto"/>
          </w:tcPr>
          <w:p w14:paraId="2DB210F3" w14:textId="683EA0FD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23411218" w14:textId="31D94571" w:rsidR="00F47FE8" w:rsidRPr="001042F1" w:rsidRDefault="001042F1" w:rsidP="001042F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1042F1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49475151" w14:textId="77777777" w:rsidTr="001042F1">
        <w:tc>
          <w:tcPr>
            <w:tcW w:w="2625" w:type="dxa"/>
          </w:tcPr>
          <w:p w14:paraId="06BC536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1D79AB7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757163A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2FC8E4E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DEC3202" w14:textId="77777777" w:rsidR="00F47FE8" w:rsidRPr="001042F1" w:rsidRDefault="00F47FE8" w:rsidP="001042F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B6437F2" w14:textId="77777777" w:rsidTr="001042F1">
        <w:tc>
          <w:tcPr>
            <w:tcW w:w="2625" w:type="dxa"/>
          </w:tcPr>
          <w:p w14:paraId="50075B0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453CFEA1" w14:textId="355F5D65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50013876" w14:textId="02A96D9C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59DFD5C4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B18A44E" w14:textId="77777777" w:rsidR="00F47FE8" w:rsidRPr="001042F1" w:rsidRDefault="00F47FE8" w:rsidP="001042F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D68DA0C" w14:textId="77777777" w:rsidTr="001042F1">
        <w:tc>
          <w:tcPr>
            <w:tcW w:w="2625" w:type="dxa"/>
          </w:tcPr>
          <w:p w14:paraId="4EC3499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auto"/>
          </w:tcPr>
          <w:p w14:paraId="34EBA18A" w14:textId="268EC622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4EA109FE" w14:textId="7B51DE5A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-1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13092D78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222000D" w14:textId="77777777" w:rsidR="00F47FE8" w:rsidRPr="001042F1" w:rsidRDefault="00F47FE8" w:rsidP="001042F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2AB1E1C" w14:textId="77777777" w:rsidTr="001042F1">
        <w:tc>
          <w:tcPr>
            <w:tcW w:w="2625" w:type="dxa"/>
          </w:tcPr>
          <w:p w14:paraId="4A81EAB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515EE41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5621EE9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048AEAF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F622179" w14:textId="77777777" w:rsidR="00F47FE8" w:rsidRPr="001042F1" w:rsidRDefault="00F47FE8" w:rsidP="001042F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4BE298D" w14:textId="77777777" w:rsidTr="001042F1">
        <w:tc>
          <w:tcPr>
            <w:tcW w:w="2625" w:type="dxa"/>
          </w:tcPr>
          <w:p w14:paraId="29AF09D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B1945B6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3943154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7355807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47EEFB1" w14:textId="77777777" w:rsidR="00F47FE8" w:rsidRPr="001042F1" w:rsidRDefault="00F47FE8" w:rsidP="001042F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34732FF" w14:textId="77777777" w:rsidTr="00F47FE8">
        <w:tc>
          <w:tcPr>
            <w:tcW w:w="2625" w:type="dxa"/>
          </w:tcPr>
          <w:p w14:paraId="2E4CCE4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auto"/>
          </w:tcPr>
          <w:p w14:paraId="53935622" w14:textId="4E53C30B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4</w:t>
            </w:r>
          </w:p>
        </w:tc>
        <w:tc>
          <w:tcPr>
            <w:tcW w:w="1497" w:type="dxa"/>
          </w:tcPr>
          <w:p w14:paraId="565C4159" w14:textId="08572D9F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2C43DBDC" w14:textId="45B2F655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4256494F" w14:textId="54097BBC" w:rsidR="00F47FE8" w:rsidRPr="001042F1" w:rsidRDefault="001042F1" w:rsidP="001042F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1042F1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2C02759D" w14:textId="77777777" w:rsidTr="001042F1">
        <w:tc>
          <w:tcPr>
            <w:tcW w:w="2625" w:type="dxa"/>
          </w:tcPr>
          <w:p w14:paraId="5D7C053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auto"/>
          </w:tcPr>
          <w:p w14:paraId="79E067F1" w14:textId="7E6E5BC7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31008768" w14:textId="0391A309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7C57682F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044D73F" w14:textId="77777777" w:rsidR="00F47FE8" w:rsidRPr="001042F1" w:rsidRDefault="00F47FE8" w:rsidP="001042F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04600A7" w14:textId="77777777" w:rsidTr="001042F1">
        <w:tc>
          <w:tcPr>
            <w:tcW w:w="2625" w:type="dxa"/>
          </w:tcPr>
          <w:p w14:paraId="7566C6D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2E66EBD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D32F34B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6AC6BA7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FAAA343" w14:textId="77777777" w:rsidR="00F47FE8" w:rsidRPr="001042F1" w:rsidRDefault="00F47FE8" w:rsidP="001042F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9822CD8" w14:textId="77777777" w:rsidTr="00F47FE8">
        <w:tc>
          <w:tcPr>
            <w:tcW w:w="2625" w:type="dxa"/>
          </w:tcPr>
          <w:p w14:paraId="4893F32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auto"/>
          </w:tcPr>
          <w:p w14:paraId="6EE46CB2" w14:textId="6AC3D8E0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4C2ACBB8" w14:textId="0BE141DA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20D630C8" w14:textId="7DA0EE58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541A2173" w14:textId="5266EC08" w:rsidR="00F47FE8" w:rsidRPr="001042F1" w:rsidRDefault="001042F1" w:rsidP="001042F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1042F1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231BEFBD" w14:textId="77777777" w:rsidTr="001042F1">
        <w:tc>
          <w:tcPr>
            <w:tcW w:w="2625" w:type="dxa"/>
          </w:tcPr>
          <w:p w14:paraId="61FF1BC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2DA96AA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6D2AFA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BA986D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1A6B28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7BDD03B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01C8E18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1280D6E8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73C1341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55F8FEF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4C5B5AF9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1A10DCB1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77EA561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73F60825" w14:textId="763ACB29" w:rsidR="00F47FE8" w:rsidRPr="007A1FDB" w:rsidRDefault="00C22989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74</w:t>
            </w:r>
          </w:p>
        </w:tc>
        <w:tc>
          <w:tcPr>
            <w:tcW w:w="1497" w:type="dxa"/>
          </w:tcPr>
          <w:p w14:paraId="40A37870" w14:textId="38C205A5" w:rsidR="00F47FE8" w:rsidRPr="007A1FDB" w:rsidRDefault="001042F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+9</w:t>
            </w:r>
          </w:p>
        </w:tc>
        <w:tc>
          <w:tcPr>
            <w:tcW w:w="1752" w:type="dxa"/>
          </w:tcPr>
          <w:p w14:paraId="5A504A69" w14:textId="5DC760B6" w:rsidR="00F47FE8" w:rsidRPr="007A1FDB" w:rsidRDefault="00C22989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42</w:t>
            </w:r>
          </w:p>
        </w:tc>
        <w:tc>
          <w:tcPr>
            <w:tcW w:w="1497" w:type="dxa"/>
          </w:tcPr>
          <w:p w14:paraId="5543834C" w14:textId="4A5B45D9" w:rsidR="00F47FE8" w:rsidRPr="007A1FDB" w:rsidRDefault="001042F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+9</w:t>
            </w:r>
          </w:p>
        </w:tc>
      </w:tr>
    </w:tbl>
    <w:p w14:paraId="13EF433A" w14:textId="3B346DB5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5617FDC" w14:textId="04CE825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16A00CC" w14:textId="4F2C573F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31BEC9E" w14:textId="54AEA5B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B192823" w14:textId="0AFF613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2417FAF" w14:textId="69CC2E5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91A775A" w14:textId="7366D11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A711E1A" w14:textId="296491F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2417C37" w14:textId="56E92738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9928308" w14:textId="7DE8043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8F7731F" w14:textId="6968195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9A0F273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695CE9CC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21A8F21C" w14:textId="4A42CBB3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Kildare</w:t>
            </w:r>
          </w:p>
        </w:tc>
      </w:tr>
      <w:tr w:rsidR="00F47FE8" w:rsidRPr="007A1FDB" w14:paraId="3D020AA6" w14:textId="77777777" w:rsidTr="00F47FE8">
        <w:tc>
          <w:tcPr>
            <w:tcW w:w="2625" w:type="dxa"/>
            <w:shd w:val="clear" w:color="auto" w:fill="D9D9D9" w:themeFill="text2" w:themeFillShade="D9"/>
          </w:tcPr>
          <w:p w14:paraId="2C8217D8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15D9800E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5412509B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5DAB3B0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0D035009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5322255C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60002E2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01F8B34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563530A7" w14:textId="77777777" w:rsidTr="00F47FE8">
        <w:tc>
          <w:tcPr>
            <w:tcW w:w="2625" w:type="dxa"/>
          </w:tcPr>
          <w:p w14:paraId="125F5F1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6FCEFB12" w14:textId="61110871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98</w:t>
            </w:r>
          </w:p>
        </w:tc>
        <w:tc>
          <w:tcPr>
            <w:tcW w:w="1497" w:type="dxa"/>
          </w:tcPr>
          <w:p w14:paraId="7282D0F4" w14:textId="0261BF58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+12</w:t>
            </w:r>
          </w:p>
        </w:tc>
        <w:tc>
          <w:tcPr>
            <w:tcW w:w="1752" w:type="dxa"/>
            <w:shd w:val="clear" w:color="auto" w:fill="auto"/>
          </w:tcPr>
          <w:p w14:paraId="1F9724BE" w14:textId="1FB990C7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36</w:t>
            </w:r>
          </w:p>
        </w:tc>
        <w:tc>
          <w:tcPr>
            <w:tcW w:w="1497" w:type="dxa"/>
          </w:tcPr>
          <w:p w14:paraId="0469497F" w14:textId="75552946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+3</w:t>
            </w:r>
          </w:p>
        </w:tc>
      </w:tr>
      <w:tr w:rsidR="00F47FE8" w:rsidRPr="007A1FDB" w14:paraId="20D8C66C" w14:textId="77777777" w:rsidTr="00C22989">
        <w:tc>
          <w:tcPr>
            <w:tcW w:w="2625" w:type="dxa"/>
          </w:tcPr>
          <w:p w14:paraId="51985441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5BE5166E" w14:textId="657DBC80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5</w:t>
            </w:r>
          </w:p>
        </w:tc>
        <w:tc>
          <w:tcPr>
            <w:tcW w:w="1497" w:type="dxa"/>
          </w:tcPr>
          <w:p w14:paraId="7E9A6B79" w14:textId="0663F174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051A0848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2BC676E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339B7DA" w14:textId="77777777" w:rsidTr="00C22989">
        <w:tc>
          <w:tcPr>
            <w:tcW w:w="2625" w:type="dxa"/>
          </w:tcPr>
          <w:p w14:paraId="3740E07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auto"/>
          </w:tcPr>
          <w:p w14:paraId="4EEF4CA1" w14:textId="23B57875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4D5BA6D0" w14:textId="7A001618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501B49BC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41E898C6" w14:textId="711CEE7B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-2</w:t>
            </w:r>
          </w:p>
        </w:tc>
      </w:tr>
      <w:tr w:rsidR="00F47FE8" w:rsidRPr="007A1FDB" w14:paraId="7CE19E0A" w14:textId="77777777" w:rsidTr="00F47FE8">
        <w:tc>
          <w:tcPr>
            <w:tcW w:w="2625" w:type="dxa"/>
          </w:tcPr>
          <w:p w14:paraId="284EEA7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auto"/>
          </w:tcPr>
          <w:p w14:paraId="7685502F" w14:textId="03DAE0F2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7362186D" w14:textId="2E7DDE76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15500975" w14:textId="2CF3E0A3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3A878AB9" w14:textId="00C7DF8E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+2</w:t>
            </w:r>
          </w:p>
        </w:tc>
      </w:tr>
      <w:tr w:rsidR="00F47FE8" w:rsidRPr="007A1FDB" w14:paraId="5043EE50" w14:textId="77777777" w:rsidTr="001042F1">
        <w:tc>
          <w:tcPr>
            <w:tcW w:w="2625" w:type="dxa"/>
          </w:tcPr>
          <w:p w14:paraId="7678E6B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auto"/>
          </w:tcPr>
          <w:p w14:paraId="173892F1" w14:textId="7EF45F7B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7069D687" w14:textId="659FD090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2757F4FA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45DDF14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8CF623A" w14:textId="77777777" w:rsidTr="001042F1">
        <w:tc>
          <w:tcPr>
            <w:tcW w:w="2625" w:type="dxa"/>
          </w:tcPr>
          <w:p w14:paraId="591A4A3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09D903E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7B3952F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F6EECD0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D7FBF01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2A9F60F" w14:textId="77777777" w:rsidTr="001042F1">
        <w:tc>
          <w:tcPr>
            <w:tcW w:w="2625" w:type="dxa"/>
          </w:tcPr>
          <w:p w14:paraId="76F8353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B1F7420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0B6B8FA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CE3485B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65B9683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49BBCC7" w14:textId="77777777" w:rsidTr="001042F1">
        <w:tc>
          <w:tcPr>
            <w:tcW w:w="2625" w:type="dxa"/>
          </w:tcPr>
          <w:p w14:paraId="6D51687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720FD29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79CF19F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AEE57E5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4AEE534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F224DF6" w14:textId="77777777" w:rsidTr="001042F1">
        <w:tc>
          <w:tcPr>
            <w:tcW w:w="2625" w:type="dxa"/>
          </w:tcPr>
          <w:p w14:paraId="25A603A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CE7AE1B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F0F2CBC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433E390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5ADFF26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BAD46DD" w14:textId="77777777" w:rsidTr="001042F1">
        <w:tc>
          <w:tcPr>
            <w:tcW w:w="2625" w:type="dxa"/>
          </w:tcPr>
          <w:p w14:paraId="4215CB8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92EE3B8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6E30193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DC06EA4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A618EB9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1E0D819" w14:textId="77777777" w:rsidTr="001042F1">
        <w:tc>
          <w:tcPr>
            <w:tcW w:w="2625" w:type="dxa"/>
          </w:tcPr>
          <w:p w14:paraId="71848F8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58443C9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E29199C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9C85A3A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63A33C5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58AAAE6" w14:textId="77777777" w:rsidTr="001042F1">
        <w:tc>
          <w:tcPr>
            <w:tcW w:w="2625" w:type="dxa"/>
          </w:tcPr>
          <w:p w14:paraId="49CEEE2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2933B6A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55B24E8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4A39221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229B827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8BC7D9F" w14:textId="77777777" w:rsidTr="001042F1">
        <w:tc>
          <w:tcPr>
            <w:tcW w:w="2625" w:type="dxa"/>
          </w:tcPr>
          <w:p w14:paraId="63CB279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3BBF886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D39E686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14D8537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5FC3CFC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02E4C7D" w14:textId="77777777" w:rsidTr="001042F1">
        <w:tc>
          <w:tcPr>
            <w:tcW w:w="2625" w:type="dxa"/>
          </w:tcPr>
          <w:p w14:paraId="122BE9B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9B21116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F463947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4105327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152CA79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7D28D7D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2B392AA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4B26414D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15A411C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5249A002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6D8C3B79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4D75437E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238ACA0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1E76462B" w14:textId="50DCA645" w:rsidR="00F47FE8" w:rsidRPr="007A1FDB" w:rsidRDefault="00C22989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108</w:t>
            </w:r>
          </w:p>
        </w:tc>
        <w:tc>
          <w:tcPr>
            <w:tcW w:w="1497" w:type="dxa"/>
          </w:tcPr>
          <w:p w14:paraId="3A6E933F" w14:textId="69A95E9C" w:rsidR="00F47FE8" w:rsidRPr="007A1FDB" w:rsidRDefault="001042F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+12</w:t>
            </w:r>
          </w:p>
        </w:tc>
        <w:tc>
          <w:tcPr>
            <w:tcW w:w="1752" w:type="dxa"/>
          </w:tcPr>
          <w:p w14:paraId="3F13B77F" w14:textId="72F6CFB1" w:rsidR="00F47FE8" w:rsidRPr="007A1FDB" w:rsidRDefault="00C22989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38</w:t>
            </w:r>
          </w:p>
        </w:tc>
        <w:tc>
          <w:tcPr>
            <w:tcW w:w="1497" w:type="dxa"/>
          </w:tcPr>
          <w:p w14:paraId="72735448" w14:textId="26453076" w:rsidR="00F47FE8" w:rsidRPr="007A1FDB" w:rsidRDefault="001042F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+3</w:t>
            </w:r>
          </w:p>
        </w:tc>
      </w:tr>
    </w:tbl>
    <w:p w14:paraId="26AB23FF" w14:textId="7F8D6BA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F6755B5" w14:textId="3E567498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5C3CAE8" w14:textId="16AACA9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12B02C2" w14:textId="3A05C244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9FA8419" w14:textId="42B32C5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EB848C3" w14:textId="3C1904A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6D3AEEB" w14:textId="2D8C122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1A01397" w14:textId="7D64B16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AF5D026" w14:textId="134F5AD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65CFF36" w14:textId="50AF1A6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895CE9E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625ED97B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6E9EEFB5" w14:textId="4D14DC79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Kilkenny</w:t>
            </w:r>
          </w:p>
        </w:tc>
      </w:tr>
      <w:tr w:rsidR="00F47FE8" w:rsidRPr="007A1FDB" w14:paraId="3A9E42C6" w14:textId="77777777" w:rsidTr="00F47FE8">
        <w:tc>
          <w:tcPr>
            <w:tcW w:w="2625" w:type="dxa"/>
            <w:shd w:val="clear" w:color="auto" w:fill="D9D9D9" w:themeFill="text2" w:themeFillShade="D9"/>
          </w:tcPr>
          <w:p w14:paraId="6BCA1EB8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44096D48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38B2477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2A6D4234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3C919CC8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393880F8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47B87B8A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0B6847F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5EDCBC3F" w14:textId="77777777" w:rsidTr="00F47FE8">
        <w:tc>
          <w:tcPr>
            <w:tcW w:w="2625" w:type="dxa"/>
          </w:tcPr>
          <w:p w14:paraId="6474708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620EF47D" w14:textId="5793B6A5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40</w:t>
            </w:r>
          </w:p>
        </w:tc>
        <w:tc>
          <w:tcPr>
            <w:tcW w:w="1497" w:type="dxa"/>
          </w:tcPr>
          <w:p w14:paraId="72C657BE" w14:textId="2D159C30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+6</w:t>
            </w:r>
          </w:p>
        </w:tc>
        <w:tc>
          <w:tcPr>
            <w:tcW w:w="1752" w:type="dxa"/>
            <w:shd w:val="clear" w:color="auto" w:fill="auto"/>
          </w:tcPr>
          <w:p w14:paraId="3E210949" w14:textId="0A9E629E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20</w:t>
            </w:r>
          </w:p>
        </w:tc>
        <w:tc>
          <w:tcPr>
            <w:tcW w:w="1497" w:type="dxa"/>
          </w:tcPr>
          <w:p w14:paraId="146E19B4" w14:textId="4E780D28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</w:t>
            </w:r>
          </w:p>
        </w:tc>
      </w:tr>
      <w:tr w:rsidR="00F47FE8" w:rsidRPr="007A1FDB" w14:paraId="4C6E753B" w14:textId="77777777" w:rsidTr="00C22989">
        <w:tc>
          <w:tcPr>
            <w:tcW w:w="2625" w:type="dxa"/>
          </w:tcPr>
          <w:p w14:paraId="552E9D0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784AA460" w14:textId="58D2B0BB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6290F5BA" w14:textId="260FD31D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6E2FCE56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B0BBD6B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55F75AF" w14:textId="77777777" w:rsidTr="00087380">
        <w:tc>
          <w:tcPr>
            <w:tcW w:w="2625" w:type="dxa"/>
          </w:tcPr>
          <w:p w14:paraId="44943D9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60B8594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3102954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E0E3596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22A8C92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EBC0FCB" w14:textId="77777777" w:rsidTr="00F47FE8">
        <w:tc>
          <w:tcPr>
            <w:tcW w:w="2625" w:type="dxa"/>
          </w:tcPr>
          <w:p w14:paraId="4A32A0B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auto"/>
          </w:tcPr>
          <w:p w14:paraId="134BE2F9" w14:textId="25D2D924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614F2C2B" w14:textId="7E1EDF01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355E52ED" w14:textId="793A05F6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4</w:t>
            </w:r>
          </w:p>
        </w:tc>
        <w:tc>
          <w:tcPr>
            <w:tcW w:w="1497" w:type="dxa"/>
          </w:tcPr>
          <w:p w14:paraId="7EA017C0" w14:textId="52A75893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</w:t>
            </w:r>
          </w:p>
        </w:tc>
      </w:tr>
      <w:tr w:rsidR="00F47FE8" w:rsidRPr="007A1FDB" w14:paraId="5391C2EC" w14:textId="77777777" w:rsidTr="00087380">
        <w:tc>
          <w:tcPr>
            <w:tcW w:w="2625" w:type="dxa"/>
          </w:tcPr>
          <w:p w14:paraId="6FB6C01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0F3973B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BFD95DD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A6B1A8C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9E64FD7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39D9FB5" w14:textId="77777777" w:rsidTr="00087380">
        <w:tc>
          <w:tcPr>
            <w:tcW w:w="2625" w:type="dxa"/>
          </w:tcPr>
          <w:p w14:paraId="19EFAD1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1ACFADD6" w14:textId="24E10070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2C4CAEDB" w14:textId="6342CCC7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14DCBF4F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3A3F291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B2202ED" w14:textId="77777777" w:rsidTr="00087380">
        <w:tc>
          <w:tcPr>
            <w:tcW w:w="2625" w:type="dxa"/>
          </w:tcPr>
          <w:p w14:paraId="0104C67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F3F53E5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B8251A9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1837ABA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C0807D9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AF1F7FC" w14:textId="77777777" w:rsidTr="00087380">
        <w:tc>
          <w:tcPr>
            <w:tcW w:w="2625" w:type="dxa"/>
          </w:tcPr>
          <w:p w14:paraId="32D6F19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AFE6612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C9EC04C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143CB8C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0E48C94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33FAC9A" w14:textId="77777777" w:rsidTr="00087380">
        <w:tc>
          <w:tcPr>
            <w:tcW w:w="2625" w:type="dxa"/>
          </w:tcPr>
          <w:p w14:paraId="6FC35FC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53F32D6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48DFCDB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62A317A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BB8FFF1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A71759B" w14:textId="77777777" w:rsidTr="00087380">
        <w:tc>
          <w:tcPr>
            <w:tcW w:w="2625" w:type="dxa"/>
          </w:tcPr>
          <w:p w14:paraId="3CCD40B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938DC91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5726B9D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1971DB6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D5B8104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2252928" w14:textId="77777777" w:rsidTr="00087380">
        <w:tc>
          <w:tcPr>
            <w:tcW w:w="2625" w:type="dxa"/>
          </w:tcPr>
          <w:p w14:paraId="1DB99E9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505D42E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BA9D3EE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D344EF7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AC63D2A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8F8AC47" w14:textId="77777777" w:rsidTr="00087380">
        <w:tc>
          <w:tcPr>
            <w:tcW w:w="2625" w:type="dxa"/>
          </w:tcPr>
          <w:p w14:paraId="26A8C68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3D46768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68FD61F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7165F32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04EC56E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67C708E" w14:textId="77777777" w:rsidTr="00087380">
        <w:tc>
          <w:tcPr>
            <w:tcW w:w="2625" w:type="dxa"/>
          </w:tcPr>
          <w:p w14:paraId="26F61D2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AC91E9C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0A81E6A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CA396E1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AE035CA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1FC336A" w14:textId="77777777" w:rsidTr="00087380">
        <w:tc>
          <w:tcPr>
            <w:tcW w:w="2625" w:type="dxa"/>
          </w:tcPr>
          <w:p w14:paraId="4EF6E02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0035ACA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BBEF0EB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72D32D2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C039F1F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6C97E82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534D4A7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572E92B8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30BF6E5E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3AF9D79A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1DD1056A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318A875B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2B073A9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4F605667" w14:textId="6A1323D0" w:rsidR="00F47FE8" w:rsidRPr="007A1FDB" w:rsidRDefault="00C22989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47</w:t>
            </w:r>
          </w:p>
        </w:tc>
        <w:tc>
          <w:tcPr>
            <w:tcW w:w="1497" w:type="dxa"/>
          </w:tcPr>
          <w:p w14:paraId="3DDF7E31" w14:textId="5F9667A5" w:rsidR="00F47FE8" w:rsidRPr="007A1FDB" w:rsidRDefault="001042F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+7</w:t>
            </w:r>
          </w:p>
        </w:tc>
        <w:tc>
          <w:tcPr>
            <w:tcW w:w="1752" w:type="dxa"/>
          </w:tcPr>
          <w:p w14:paraId="41F8F04C" w14:textId="20671EB8" w:rsidR="00F47FE8" w:rsidRPr="007A1FDB" w:rsidRDefault="00C22989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24</w:t>
            </w:r>
          </w:p>
        </w:tc>
        <w:tc>
          <w:tcPr>
            <w:tcW w:w="1497" w:type="dxa"/>
          </w:tcPr>
          <w:p w14:paraId="06276CEE" w14:textId="065B7486" w:rsidR="00F47FE8" w:rsidRPr="007A1FDB" w:rsidRDefault="001042F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+2</w:t>
            </w:r>
          </w:p>
        </w:tc>
      </w:tr>
    </w:tbl>
    <w:p w14:paraId="2A777DEF" w14:textId="345AE67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E47911D" w14:textId="79FF7B9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935A88C" w14:textId="3006730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2788A93" w14:textId="5DBC07FB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18B0553" w14:textId="0830BC72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0BA21A0" w14:textId="6BD92A2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533ECC6" w14:textId="68E9DB9B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E9AC024" w14:textId="520C5C2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F392A1A" w14:textId="66F8541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FBF3F16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1856B15A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52155B26" w14:textId="4243CCB3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Laois</w:t>
            </w:r>
          </w:p>
        </w:tc>
      </w:tr>
      <w:tr w:rsidR="00F47FE8" w:rsidRPr="007A1FDB" w14:paraId="0651FE69" w14:textId="77777777" w:rsidTr="00F47FE8">
        <w:tc>
          <w:tcPr>
            <w:tcW w:w="2625" w:type="dxa"/>
            <w:shd w:val="clear" w:color="auto" w:fill="D9D9D9" w:themeFill="text2" w:themeFillShade="D9"/>
          </w:tcPr>
          <w:p w14:paraId="50DE766D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01721E4D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12011644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4EBFDB36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314987EA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6CEFDD58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490B61CB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54B38714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1AA2B52D" w14:textId="77777777" w:rsidTr="00F47FE8">
        <w:tc>
          <w:tcPr>
            <w:tcW w:w="2625" w:type="dxa"/>
          </w:tcPr>
          <w:p w14:paraId="1299A41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2B38C4B3" w14:textId="6A2395F7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58</w:t>
            </w:r>
          </w:p>
        </w:tc>
        <w:tc>
          <w:tcPr>
            <w:tcW w:w="1497" w:type="dxa"/>
          </w:tcPr>
          <w:p w14:paraId="3BDEBF4D" w14:textId="1357E409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+6</w:t>
            </w:r>
          </w:p>
        </w:tc>
        <w:tc>
          <w:tcPr>
            <w:tcW w:w="1752" w:type="dxa"/>
            <w:shd w:val="clear" w:color="auto" w:fill="auto"/>
          </w:tcPr>
          <w:p w14:paraId="6B5DB042" w14:textId="7AEFC58E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23</w:t>
            </w:r>
          </w:p>
        </w:tc>
        <w:tc>
          <w:tcPr>
            <w:tcW w:w="1497" w:type="dxa"/>
          </w:tcPr>
          <w:p w14:paraId="043FB22A" w14:textId="2BE3D93C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+2</w:t>
            </w:r>
          </w:p>
        </w:tc>
      </w:tr>
      <w:tr w:rsidR="00F47FE8" w:rsidRPr="007A1FDB" w14:paraId="3B40EC31" w14:textId="77777777" w:rsidTr="00C22989">
        <w:tc>
          <w:tcPr>
            <w:tcW w:w="2625" w:type="dxa"/>
          </w:tcPr>
          <w:p w14:paraId="6F0D308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680A7E55" w14:textId="723D04F0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5</w:t>
            </w:r>
          </w:p>
        </w:tc>
        <w:tc>
          <w:tcPr>
            <w:tcW w:w="1497" w:type="dxa"/>
          </w:tcPr>
          <w:p w14:paraId="759D6901" w14:textId="7CC5C42F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--1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32D23B4F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63A0790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61E9C3A" w14:textId="77777777" w:rsidTr="00087380">
        <w:tc>
          <w:tcPr>
            <w:tcW w:w="2625" w:type="dxa"/>
          </w:tcPr>
          <w:p w14:paraId="44B1D53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54D6868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5AB5E49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A4CDDC8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1E4EB2B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9C8A413" w14:textId="77777777" w:rsidTr="00087380">
        <w:tc>
          <w:tcPr>
            <w:tcW w:w="2625" w:type="dxa"/>
          </w:tcPr>
          <w:p w14:paraId="5F5C1B1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B88EA4B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E913960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4531B14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34283D7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7255DD7" w14:textId="77777777" w:rsidTr="00087380">
        <w:tc>
          <w:tcPr>
            <w:tcW w:w="2625" w:type="dxa"/>
          </w:tcPr>
          <w:p w14:paraId="314B45F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FC8F9FD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C2B3B25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188EB49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CB7181F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983A416" w14:textId="77777777" w:rsidTr="00087380">
        <w:tc>
          <w:tcPr>
            <w:tcW w:w="2625" w:type="dxa"/>
          </w:tcPr>
          <w:p w14:paraId="7F8DCF41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7E54DBC2" w14:textId="29F34DB8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187F9817" w14:textId="386F4BD9" w:rsidR="00F47FE8" w:rsidRPr="00C22989" w:rsidRDefault="001042F1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71FA7282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007E25C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009C00C" w14:textId="77777777" w:rsidTr="00087380">
        <w:tc>
          <w:tcPr>
            <w:tcW w:w="2625" w:type="dxa"/>
          </w:tcPr>
          <w:p w14:paraId="0A3AB07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890A238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FAC01C8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auto"/>
          </w:tcPr>
          <w:p w14:paraId="74CD1B69" w14:textId="5B7ACE4C" w:rsidR="00F47FE8" w:rsidRPr="00C22989" w:rsidRDefault="00C22989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C22989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7BA18F77" w14:textId="659CDCB7" w:rsidR="00F47FE8" w:rsidRPr="00C22989" w:rsidRDefault="00087380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1DB25DAE" w14:textId="77777777" w:rsidTr="00087380">
        <w:tc>
          <w:tcPr>
            <w:tcW w:w="2625" w:type="dxa"/>
          </w:tcPr>
          <w:p w14:paraId="11192A8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D826B26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F553E9A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44F919F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B927C2B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95B7F55" w14:textId="77777777" w:rsidTr="00087380">
        <w:tc>
          <w:tcPr>
            <w:tcW w:w="2625" w:type="dxa"/>
          </w:tcPr>
          <w:p w14:paraId="5EC0B0C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14BAB73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EFD21BB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00403AA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50D46A2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26DB46D" w14:textId="77777777" w:rsidTr="00087380">
        <w:tc>
          <w:tcPr>
            <w:tcW w:w="2625" w:type="dxa"/>
          </w:tcPr>
          <w:p w14:paraId="2630B65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5CECF5D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9F5F461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BAD2606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C988687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3A7D282" w14:textId="77777777" w:rsidTr="00087380">
        <w:tc>
          <w:tcPr>
            <w:tcW w:w="2625" w:type="dxa"/>
          </w:tcPr>
          <w:p w14:paraId="15AF62B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46B956D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E5022E2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356F8FD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A9AE74A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9E27A51" w14:textId="77777777" w:rsidTr="00087380">
        <w:tc>
          <w:tcPr>
            <w:tcW w:w="2625" w:type="dxa"/>
          </w:tcPr>
          <w:p w14:paraId="484389C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209C593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BED8546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21EA559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CBA15C7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6EF5385" w14:textId="77777777" w:rsidTr="00087380">
        <w:tc>
          <w:tcPr>
            <w:tcW w:w="2625" w:type="dxa"/>
          </w:tcPr>
          <w:p w14:paraId="507B353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1B46262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02F0B51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7D1E15E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9BF9CCD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997F3CF" w14:textId="77777777" w:rsidTr="00087380">
        <w:tc>
          <w:tcPr>
            <w:tcW w:w="2625" w:type="dxa"/>
          </w:tcPr>
          <w:p w14:paraId="4663D02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E3498BE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2D49C8C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1867382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E0A3B76" w14:textId="77777777" w:rsidR="00F47FE8" w:rsidRPr="00C22989" w:rsidRDefault="00F47FE8" w:rsidP="00C22989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B8DC368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5571332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72C428D2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6A5EEF5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57107136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2CD3FC96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15D244EE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688E607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3917C6D1" w14:textId="3D8CDCA7" w:rsidR="00F47FE8" w:rsidRPr="007A1FDB" w:rsidRDefault="00C22989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64</w:t>
            </w:r>
          </w:p>
        </w:tc>
        <w:tc>
          <w:tcPr>
            <w:tcW w:w="1497" w:type="dxa"/>
          </w:tcPr>
          <w:p w14:paraId="603316FE" w14:textId="2039CC31" w:rsidR="00F47FE8" w:rsidRPr="007A1FDB" w:rsidRDefault="00087380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+5</w:t>
            </w:r>
          </w:p>
        </w:tc>
        <w:tc>
          <w:tcPr>
            <w:tcW w:w="1752" w:type="dxa"/>
          </w:tcPr>
          <w:p w14:paraId="2305EAAA" w14:textId="0E6F1A29" w:rsidR="00F47FE8" w:rsidRPr="007A1FDB" w:rsidRDefault="00C22989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24</w:t>
            </w:r>
          </w:p>
        </w:tc>
        <w:tc>
          <w:tcPr>
            <w:tcW w:w="1497" w:type="dxa"/>
          </w:tcPr>
          <w:p w14:paraId="35082DD0" w14:textId="19E3D24A" w:rsidR="00F47FE8" w:rsidRPr="007A1FDB" w:rsidRDefault="001042F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+2</w:t>
            </w:r>
          </w:p>
        </w:tc>
      </w:tr>
    </w:tbl>
    <w:p w14:paraId="3EAB1310" w14:textId="3E10B69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2395DE1" w14:textId="164C57E8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9D52D6F" w14:textId="2175D54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084B42E" w14:textId="58632A9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F66DA9E" w14:textId="630E10EB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DABE58F" w14:textId="0EBE449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4596F7B" w14:textId="42B4EE8F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230AD9B" w14:textId="52DF8D3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539A69C" w14:textId="19701314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B989E02" w14:textId="39BF1EC7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40C8444" w14:textId="2ED22CF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014E85C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6CABD5E1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76350FCB" w14:textId="7FEEAFAB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Leitrim</w:t>
            </w:r>
          </w:p>
        </w:tc>
      </w:tr>
      <w:tr w:rsidR="00F47FE8" w:rsidRPr="007A1FDB" w14:paraId="39014C66" w14:textId="77777777" w:rsidTr="00F47FE8">
        <w:tc>
          <w:tcPr>
            <w:tcW w:w="2625" w:type="dxa"/>
            <w:shd w:val="clear" w:color="auto" w:fill="D9D9D9" w:themeFill="text2" w:themeFillShade="D9"/>
          </w:tcPr>
          <w:p w14:paraId="173911C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036AB3B8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2F7D3977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721256BB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44962F3B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509EC878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767D7BDB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47057FB6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0D8050E2" w14:textId="77777777" w:rsidTr="00F47FE8">
        <w:tc>
          <w:tcPr>
            <w:tcW w:w="2625" w:type="dxa"/>
          </w:tcPr>
          <w:p w14:paraId="01DCB26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0AB41E77" w14:textId="229D23A1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18</w:t>
            </w:r>
          </w:p>
        </w:tc>
        <w:tc>
          <w:tcPr>
            <w:tcW w:w="1497" w:type="dxa"/>
          </w:tcPr>
          <w:p w14:paraId="3B016BF0" w14:textId="46434747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+3</w:t>
            </w:r>
          </w:p>
        </w:tc>
        <w:tc>
          <w:tcPr>
            <w:tcW w:w="1752" w:type="dxa"/>
            <w:shd w:val="clear" w:color="auto" w:fill="auto"/>
          </w:tcPr>
          <w:p w14:paraId="4096A334" w14:textId="287CC82B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12</w:t>
            </w:r>
          </w:p>
        </w:tc>
        <w:tc>
          <w:tcPr>
            <w:tcW w:w="1497" w:type="dxa"/>
          </w:tcPr>
          <w:p w14:paraId="6DFFE851" w14:textId="31BB21ED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7851E9B6" w14:textId="77777777" w:rsidTr="00972471">
        <w:tc>
          <w:tcPr>
            <w:tcW w:w="2625" w:type="dxa"/>
          </w:tcPr>
          <w:p w14:paraId="0EAB9F7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6912000E" w14:textId="016CA2A5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72991923" w14:textId="2519421C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76663DCF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B5E3632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57CC3F4" w14:textId="77777777" w:rsidTr="00087380">
        <w:tc>
          <w:tcPr>
            <w:tcW w:w="2625" w:type="dxa"/>
          </w:tcPr>
          <w:p w14:paraId="797FEB3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B709ABE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9ED302E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B5E47A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AEF9D91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F22B95F" w14:textId="77777777" w:rsidTr="00087380">
        <w:tc>
          <w:tcPr>
            <w:tcW w:w="2625" w:type="dxa"/>
          </w:tcPr>
          <w:p w14:paraId="2E76404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98CDF6E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C642732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auto"/>
          </w:tcPr>
          <w:p w14:paraId="294097C3" w14:textId="5617DF61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2E0ACB37" w14:textId="091ADB1E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5BA47D6B" w14:textId="77777777" w:rsidTr="00087380">
        <w:tc>
          <w:tcPr>
            <w:tcW w:w="2625" w:type="dxa"/>
          </w:tcPr>
          <w:p w14:paraId="222E5AC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75DB2CD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0A13DE3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4CFF805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96AA765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D22ED98" w14:textId="77777777" w:rsidTr="00087380">
        <w:tc>
          <w:tcPr>
            <w:tcW w:w="2625" w:type="dxa"/>
          </w:tcPr>
          <w:p w14:paraId="506C66C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9AF081A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AD6AF4C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90FFF5B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5C40C92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C127F1D" w14:textId="77777777" w:rsidTr="00087380">
        <w:tc>
          <w:tcPr>
            <w:tcW w:w="2625" w:type="dxa"/>
          </w:tcPr>
          <w:p w14:paraId="6001AEA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B96B6C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FEED646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89EF713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5795DDB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12DC283" w14:textId="77777777" w:rsidTr="00087380">
        <w:tc>
          <w:tcPr>
            <w:tcW w:w="2625" w:type="dxa"/>
          </w:tcPr>
          <w:p w14:paraId="7CA34C61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FB62511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9B8D285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2710DE3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62E8193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7FB0EDE" w14:textId="77777777" w:rsidTr="00087380">
        <w:tc>
          <w:tcPr>
            <w:tcW w:w="2625" w:type="dxa"/>
          </w:tcPr>
          <w:p w14:paraId="438BFAD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C224552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9CA3E5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EC7856C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756620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2CF07D0" w14:textId="77777777" w:rsidTr="00087380">
        <w:tc>
          <w:tcPr>
            <w:tcW w:w="2625" w:type="dxa"/>
          </w:tcPr>
          <w:p w14:paraId="3576253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07E0B7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E8AAA5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8B500A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2E7D47A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88813B1" w14:textId="77777777" w:rsidTr="00087380">
        <w:tc>
          <w:tcPr>
            <w:tcW w:w="2625" w:type="dxa"/>
          </w:tcPr>
          <w:p w14:paraId="3B6B98F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9D7425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219204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8F83CBA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63E8BDA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5009D7C" w14:textId="77777777" w:rsidTr="00087380">
        <w:tc>
          <w:tcPr>
            <w:tcW w:w="2625" w:type="dxa"/>
          </w:tcPr>
          <w:p w14:paraId="476863E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ACDD01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4B4D22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7EF0D2A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8D8ECC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0DC216A" w14:textId="77777777" w:rsidTr="00087380">
        <w:tc>
          <w:tcPr>
            <w:tcW w:w="2625" w:type="dxa"/>
          </w:tcPr>
          <w:p w14:paraId="23A655F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F3BEBB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8CEE4A1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425FF2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0BB69F1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EC5585C" w14:textId="77777777" w:rsidTr="00087380">
        <w:tc>
          <w:tcPr>
            <w:tcW w:w="2625" w:type="dxa"/>
          </w:tcPr>
          <w:p w14:paraId="37FA915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2A66211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40CE72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E0C160F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0B73051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69888CB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53DB9F7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2B8123C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1446155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5FAE2743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3725221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2817D6CE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44C4AA70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47CB6A98" w14:textId="36D9B942" w:rsidR="00F47FE8" w:rsidRPr="007A1FDB" w:rsidRDefault="0097247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19</w:t>
            </w:r>
          </w:p>
        </w:tc>
        <w:tc>
          <w:tcPr>
            <w:tcW w:w="1497" w:type="dxa"/>
          </w:tcPr>
          <w:p w14:paraId="61C5363D" w14:textId="5D78C91F" w:rsidR="00F47FE8" w:rsidRPr="007A1FDB" w:rsidRDefault="00087380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+3</w:t>
            </w:r>
          </w:p>
        </w:tc>
        <w:tc>
          <w:tcPr>
            <w:tcW w:w="1752" w:type="dxa"/>
          </w:tcPr>
          <w:p w14:paraId="65BEA703" w14:textId="1EB3F7D4" w:rsidR="00F47FE8" w:rsidRPr="007A1FDB" w:rsidRDefault="0097247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15</w:t>
            </w:r>
          </w:p>
        </w:tc>
        <w:tc>
          <w:tcPr>
            <w:tcW w:w="1497" w:type="dxa"/>
          </w:tcPr>
          <w:p w14:paraId="5E1A0AA9" w14:textId="18322751" w:rsidR="00F47FE8" w:rsidRPr="007A1FDB" w:rsidRDefault="00087380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N/C</w:t>
            </w:r>
          </w:p>
        </w:tc>
      </w:tr>
    </w:tbl>
    <w:p w14:paraId="35985568" w14:textId="02D6276A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CB2BD62" w14:textId="614A2EF5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5F8450B" w14:textId="2414455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8B5F227" w14:textId="7072EBC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3CB1260" w14:textId="04F8617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7C000AD" w14:textId="077C98F2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204207A" w14:textId="30834234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68F8A46" w14:textId="01EFE2A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AD78E57" w14:textId="5D5B2C0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DB4561F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70750210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645D7597" w14:textId="285C4BAD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Limerick</w:t>
            </w:r>
          </w:p>
        </w:tc>
      </w:tr>
      <w:tr w:rsidR="00F47FE8" w:rsidRPr="007A1FDB" w14:paraId="77DF7BEB" w14:textId="77777777" w:rsidTr="00F47FE8">
        <w:tc>
          <w:tcPr>
            <w:tcW w:w="2625" w:type="dxa"/>
            <w:shd w:val="clear" w:color="auto" w:fill="D9D9D9" w:themeFill="text2" w:themeFillShade="D9"/>
          </w:tcPr>
          <w:p w14:paraId="53DD0258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60AFBE69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5128B72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22085547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34BC380C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33BEE121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3CCF6E61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7CCA4C56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743EAA7C" w14:textId="77777777" w:rsidTr="00F47FE8">
        <w:tc>
          <w:tcPr>
            <w:tcW w:w="2625" w:type="dxa"/>
          </w:tcPr>
          <w:p w14:paraId="53A1F02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06875699" w14:textId="3BBF6036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104</w:t>
            </w:r>
          </w:p>
        </w:tc>
        <w:tc>
          <w:tcPr>
            <w:tcW w:w="1497" w:type="dxa"/>
          </w:tcPr>
          <w:p w14:paraId="1111EF2C" w14:textId="1BBAA4E8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+15</w:t>
            </w:r>
          </w:p>
        </w:tc>
        <w:tc>
          <w:tcPr>
            <w:tcW w:w="1752" w:type="dxa"/>
            <w:shd w:val="clear" w:color="auto" w:fill="auto"/>
          </w:tcPr>
          <w:p w14:paraId="78111850" w14:textId="61CA2277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45</w:t>
            </w:r>
          </w:p>
        </w:tc>
        <w:tc>
          <w:tcPr>
            <w:tcW w:w="1497" w:type="dxa"/>
          </w:tcPr>
          <w:p w14:paraId="42DEB125" w14:textId="3808E67C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+3</w:t>
            </w:r>
          </w:p>
        </w:tc>
      </w:tr>
      <w:tr w:rsidR="00F47FE8" w:rsidRPr="007A1FDB" w14:paraId="03088FF5" w14:textId="77777777" w:rsidTr="00972471">
        <w:tc>
          <w:tcPr>
            <w:tcW w:w="2625" w:type="dxa"/>
          </w:tcPr>
          <w:p w14:paraId="231F534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03CAAAEE" w14:textId="37DAD594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6</w:t>
            </w:r>
          </w:p>
        </w:tc>
        <w:tc>
          <w:tcPr>
            <w:tcW w:w="1497" w:type="dxa"/>
          </w:tcPr>
          <w:p w14:paraId="110C21AA" w14:textId="392A51C3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+2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197428E3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85153CD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493FA0D" w14:textId="77777777" w:rsidTr="00F47FE8">
        <w:tc>
          <w:tcPr>
            <w:tcW w:w="2625" w:type="dxa"/>
          </w:tcPr>
          <w:p w14:paraId="7A874B1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auto"/>
          </w:tcPr>
          <w:p w14:paraId="3359C90B" w14:textId="61406010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1682813E" w14:textId="74E20836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27A4DDA0" w14:textId="22991D61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7AD6FC24" w14:textId="0875690E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6D33EA59" w14:textId="77777777" w:rsidTr="00087380">
        <w:tc>
          <w:tcPr>
            <w:tcW w:w="2625" w:type="dxa"/>
          </w:tcPr>
          <w:p w14:paraId="5BEC79B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auto"/>
          </w:tcPr>
          <w:p w14:paraId="1A058B9E" w14:textId="7DB222B8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61C9D9BA" w14:textId="39931E6D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17B2B0A8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D2FC8B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D09B788" w14:textId="77777777" w:rsidTr="00087380">
        <w:tc>
          <w:tcPr>
            <w:tcW w:w="2625" w:type="dxa"/>
          </w:tcPr>
          <w:p w14:paraId="7BB2385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F27491F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12D386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ED990EC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B998ED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3CF2F02" w14:textId="77777777" w:rsidTr="00087380">
        <w:tc>
          <w:tcPr>
            <w:tcW w:w="2625" w:type="dxa"/>
          </w:tcPr>
          <w:p w14:paraId="68D2A5A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742B1D23" w14:textId="35EAF60A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4</w:t>
            </w:r>
          </w:p>
        </w:tc>
        <w:tc>
          <w:tcPr>
            <w:tcW w:w="1497" w:type="dxa"/>
          </w:tcPr>
          <w:p w14:paraId="3509BD81" w14:textId="7FCCC254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51B7C605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2348496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4997457" w14:textId="77777777" w:rsidTr="00F47FE8">
        <w:tc>
          <w:tcPr>
            <w:tcW w:w="2625" w:type="dxa"/>
          </w:tcPr>
          <w:p w14:paraId="3E4B224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auto"/>
          </w:tcPr>
          <w:p w14:paraId="636E4991" w14:textId="11EDA797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190928BA" w14:textId="6F58764C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0F6C3460" w14:textId="6708DD2A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45220152" w14:textId="335D138D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5DAD4EA3" w14:textId="77777777" w:rsidTr="00087380">
        <w:tc>
          <w:tcPr>
            <w:tcW w:w="2625" w:type="dxa"/>
          </w:tcPr>
          <w:p w14:paraId="4E11075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E549236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D7A257F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1FD20A0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6D9696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76DAB83" w14:textId="77777777" w:rsidTr="00087380">
        <w:tc>
          <w:tcPr>
            <w:tcW w:w="2625" w:type="dxa"/>
          </w:tcPr>
          <w:p w14:paraId="5CAEA23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2924AD6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14DBD53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E64DADE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E2D3596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002DB6A" w14:textId="77777777" w:rsidTr="00087380">
        <w:tc>
          <w:tcPr>
            <w:tcW w:w="2625" w:type="dxa"/>
          </w:tcPr>
          <w:p w14:paraId="0559894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6F3FD3F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9474A4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EF97150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27CFD00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15C9EB4" w14:textId="77777777" w:rsidTr="00087380">
        <w:tc>
          <w:tcPr>
            <w:tcW w:w="2625" w:type="dxa"/>
          </w:tcPr>
          <w:p w14:paraId="48A8596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D7BCEB0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1B52E33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EBA2288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5CBAA99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CA4430B" w14:textId="77777777" w:rsidTr="00087380">
        <w:tc>
          <w:tcPr>
            <w:tcW w:w="2625" w:type="dxa"/>
          </w:tcPr>
          <w:p w14:paraId="7941214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2A5877D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34BAE56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96BF09B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CFA6292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7BCCDBC" w14:textId="77777777" w:rsidTr="00087380">
        <w:tc>
          <w:tcPr>
            <w:tcW w:w="2625" w:type="dxa"/>
          </w:tcPr>
          <w:p w14:paraId="74ACEC3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auto"/>
          </w:tcPr>
          <w:p w14:paraId="28EDDC8F" w14:textId="65430A0B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48331BD0" w14:textId="21FCBC32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6BBEC770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0F5FB7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961B656" w14:textId="77777777" w:rsidTr="00087380">
        <w:tc>
          <w:tcPr>
            <w:tcW w:w="2625" w:type="dxa"/>
          </w:tcPr>
          <w:p w14:paraId="312D866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A8A06D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C3555BF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52772F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571CA10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BD5AC30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049CB1A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0A57EDD2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6A4B53D3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66DBAAE1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143762CA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18B2D3F1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3F3B67E2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650D16A7" w14:textId="6EA66D41" w:rsidR="00F47FE8" w:rsidRPr="007A1FDB" w:rsidRDefault="0097247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119</w:t>
            </w:r>
          </w:p>
        </w:tc>
        <w:tc>
          <w:tcPr>
            <w:tcW w:w="1497" w:type="dxa"/>
          </w:tcPr>
          <w:p w14:paraId="422ADE6F" w14:textId="4DC1AAA8" w:rsidR="00F47FE8" w:rsidRPr="007A1FDB" w:rsidRDefault="00087380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+17</w:t>
            </w:r>
          </w:p>
        </w:tc>
        <w:tc>
          <w:tcPr>
            <w:tcW w:w="1752" w:type="dxa"/>
          </w:tcPr>
          <w:p w14:paraId="01A41308" w14:textId="20505C56" w:rsidR="00F47FE8" w:rsidRPr="007A1FDB" w:rsidRDefault="0097247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47</w:t>
            </w:r>
          </w:p>
        </w:tc>
        <w:tc>
          <w:tcPr>
            <w:tcW w:w="1497" w:type="dxa"/>
          </w:tcPr>
          <w:p w14:paraId="0E7AD10F" w14:textId="099069E6" w:rsidR="00F47FE8" w:rsidRPr="007A1FDB" w:rsidRDefault="00087380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+3</w:t>
            </w:r>
          </w:p>
        </w:tc>
      </w:tr>
    </w:tbl>
    <w:p w14:paraId="1F7978F7" w14:textId="77CFEA6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E60B1AE" w14:textId="21503CBA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E366172" w14:textId="766F201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030155D" w14:textId="011EB59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229E09D" w14:textId="22F579F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E53DBD5" w14:textId="42577B42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1207BE1" w14:textId="07A2B6B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84757B5" w14:textId="53BCF93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3B0F46B" w14:textId="4861F3B8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0CFAE96" w14:textId="31006C87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8503C59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596C2F73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24973F82" w14:textId="17BB8802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Longford</w:t>
            </w:r>
          </w:p>
        </w:tc>
      </w:tr>
      <w:tr w:rsidR="00F47FE8" w:rsidRPr="007A1FDB" w14:paraId="3BFDF24E" w14:textId="77777777" w:rsidTr="00F47FE8">
        <w:tc>
          <w:tcPr>
            <w:tcW w:w="2625" w:type="dxa"/>
            <w:shd w:val="clear" w:color="auto" w:fill="D9D9D9" w:themeFill="text2" w:themeFillShade="D9"/>
          </w:tcPr>
          <w:p w14:paraId="266524B9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113E8DCC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27D2949E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1C67E797" w14:textId="4880017E" w:rsidR="00972471" w:rsidRDefault="00972471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 from</w:t>
            </w:r>
          </w:p>
          <w:p w14:paraId="549C2C24" w14:textId="593D36B0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06564A82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37750025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1E9357A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1596245E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222ED781" w14:textId="77777777" w:rsidTr="00F47FE8">
        <w:tc>
          <w:tcPr>
            <w:tcW w:w="2625" w:type="dxa"/>
          </w:tcPr>
          <w:p w14:paraId="1845711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3B10D953" w14:textId="1B11AC99" w:rsidR="00F47FE8" w:rsidRPr="00087380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087380">
              <w:rPr>
                <w:rFonts w:cstheme="minorHAnsi"/>
                <w:color w:val="800080" w:themeColor="accent1"/>
                <w:sz w:val="24"/>
                <w:szCs w:val="24"/>
              </w:rPr>
              <w:t>27</w:t>
            </w:r>
          </w:p>
        </w:tc>
        <w:tc>
          <w:tcPr>
            <w:tcW w:w="1497" w:type="dxa"/>
          </w:tcPr>
          <w:p w14:paraId="106E07B1" w14:textId="20229C34" w:rsidR="00F47FE8" w:rsidRPr="00087380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087380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6829D02A" w14:textId="11A587D7" w:rsidR="00F47FE8" w:rsidRPr="00087380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087380">
              <w:rPr>
                <w:rFonts w:cstheme="minorHAnsi"/>
                <w:color w:val="800080" w:themeColor="accent1"/>
                <w:sz w:val="24"/>
                <w:szCs w:val="24"/>
              </w:rPr>
              <w:t>17</w:t>
            </w:r>
          </w:p>
        </w:tc>
        <w:tc>
          <w:tcPr>
            <w:tcW w:w="1497" w:type="dxa"/>
          </w:tcPr>
          <w:p w14:paraId="2723C44F" w14:textId="56C22B81" w:rsidR="00F47FE8" w:rsidRPr="00087380" w:rsidRDefault="00087380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087380">
              <w:rPr>
                <w:rFonts w:cstheme="minorHAnsi"/>
                <w:color w:val="800080" w:themeColor="accent1"/>
                <w:sz w:val="24"/>
                <w:szCs w:val="24"/>
              </w:rPr>
              <w:t>+1</w:t>
            </w:r>
          </w:p>
        </w:tc>
      </w:tr>
      <w:tr w:rsidR="00F47FE8" w:rsidRPr="007A1FDB" w14:paraId="2AFB2F0D" w14:textId="77777777" w:rsidTr="00972471">
        <w:tc>
          <w:tcPr>
            <w:tcW w:w="2625" w:type="dxa"/>
          </w:tcPr>
          <w:p w14:paraId="7A0E2A4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0C79E641" w14:textId="10173124" w:rsidR="00F47FE8" w:rsidRPr="00087380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087380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3B82FF17" w14:textId="0AB6DCFB" w:rsidR="00F47FE8" w:rsidRPr="00087380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087380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2B80E707" w14:textId="77777777" w:rsidR="00F47FE8" w:rsidRPr="00087380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B2BD0F0" w14:textId="77777777" w:rsidR="00F47FE8" w:rsidRPr="00087380" w:rsidRDefault="00F47FE8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2DCD42D" w14:textId="77777777" w:rsidTr="00087380">
        <w:tc>
          <w:tcPr>
            <w:tcW w:w="2625" w:type="dxa"/>
          </w:tcPr>
          <w:p w14:paraId="0148D17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199014C" w14:textId="77777777" w:rsidR="00F47FE8" w:rsidRPr="00087380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5D3A17E" w14:textId="77777777" w:rsidR="00F47FE8" w:rsidRPr="00087380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auto"/>
          </w:tcPr>
          <w:p w14:paraId="62E73EC1" w14:textId="1658EAD2" w:rsidR="00F47FE8" w:rsidRPr="00087380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087380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5C5F661A" w14:textId="1972210D" w:rsidR="00F47FE8" w:rsidRPr="00087380" w:rsidRDefault="00087380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087380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3BDCC2CA" w14:textId="77777777" w:rsidTr="00087380">
        <w:tc>
          <w:tcPr>
            <w:tcW w:w="2625" w:type="dxa"/>
          </w:tcPr>
          <w:p w14:paraId="7CC4AF4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085AE22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37618C1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4A08C1E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E2C12D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3A982AB" w14:textId="77777777" w:rsidTr="00087380">
        <w:tc>
          <w:tcPr>
            <w:tcW w:w="2625" w:type="dxa"/>
          </w:tcPr>
          <w:p w14:paraId="1F2987B1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7474FA5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5C7253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3EB7244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A8B78E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A64CF59" w14:textId="77777777" w:rsidTr="00087380">
        <w:tc>
          <w:tcPr>
            <w:tcW w:w="2625" w:type="dxa"/>
          </w:tcPr>
          <w:p w14:paraId="0906AAA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FCE4613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7632C95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2B21644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50CE2C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2618338" w14:textId="77777777" w:rsidTr="00087380">
        <w:tc>
          <w:tcPr>
            <w:tcW w:w="2625" w:type="dxa"/>
          </w:tcPr>
          <w:p w14:paraId="68737F1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1E03468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1474E74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799755C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5380D42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493CDAC" w14:textId="77777777" w:rsidTr="00087380">
        <w:tc>
          <w:tcPr>
            <w:tcW w:w="2625" w:type="dxa"/>
          </w:tcPr>
          <w:p w14:paraId="41F3BC3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E8908D0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A23E430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DF5C9FF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9531D32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83CFD46" w14:textId="77777777" w:rsidTr="00087380">
        <w:tc>
          <w:tcPr>
            <w:tcW w:w="2625" w:type="dxa"/>
          </w:tcPr>
          <w:p w14:paraId="5546166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CD63BDD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1C3944E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71D5A78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C2450D0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D971D91" w14:textId="77777777" w:rsidTr="00087380">
        <w:tc>
          <w:tcPr>
            <w:tcW w:w="2625" w:type="dxa"/>
          </w:tcPr>
          <w:p w14:paraId="06CD4BB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CDF34F4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9FF3D52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FE053F8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C02417C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14BC5DE" w14:textId="77777777" w:rsidTr="00087380">
        <w:tc>
          <w:tcPr>
            <w:tcW w:w="2625" w:type="dxa"/>
          </w:tcPr>
          <w:p w14:paraId="0956369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B7A174D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5DCBEE3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093E31B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47C581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EFECCB6" w14:textId="77777777" w:rsidTr="00087380">
        <w:tc>
          <w:tcPr>
            <w:tcW w:w="2625" w:type="dxa"/>
          </w:tcPr>
          <w:p w14:paraId="22F29DE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09F9E79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68F6AB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6FDB165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D8B2B0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1F3A43F" w14:textId="77777777" w:rsidTr="00087380">
        <w:tc>
          <w:tcPr>
            <w:tcW w:w="2625" w:type="dxa"/>
          </w:tcPr>
          <w:p w14:paraId="1000572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81C68E1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4F06749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5B75CEC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67497E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6F45535" w14:textId="77777777" w:rsidTr="00087380">
        <w:tc>
          <w:tcPr>
            <w:tcW w:w="2625" w:type="dxa"/>
          </w:tcPr>
          <w:p w14:paraId="5AF0FB5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9E765D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D3AC12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21092B2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0D859A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B9E7F6C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36758E3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56DCF9FE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766F5957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28C3572B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68F3CA23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0C8C0186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3A8B42DA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0B907F56" w14:textId="73564B59" w:rsidR="00F47FE8" w:rsidRPr="007A1FDB" w:rsidRDefault="0097247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30</w:t>
            </w:r>
          </w:p>
        </w:tc>
        <w:tc>
          <w:tcPr>
            <w:tcW w:w="1497" w:type="dxa"/>
          </w:tcPr>
          <w:p w14:paraId="4171CD6D" w14:textId="4AFF5C8D" w:rsidR="00F47FE8" w:rsidRPr="007A1FDB" w:rsidRDefault="00087380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</w:tcPr>
          <w:p w14:paraId="45E29781" w14:textId="50B63807" w:rsidR="00F47FE8" w:rsidRPr="007A1FDB" w:rsidRDefault="0097247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18</w:t>
            </w:r>
          </w:p>
        </w:tc>
        <w:tc>
          <w:tcPr>
            <w:tcW w:w="1497" w:type="dxa"/>
          </w:tcPr>
          <w:p w14:paraId="20DAFF97" w14:textId="70227A11" w:rsidR="00F47FE8" w:rsidRPr="007A1FDB" w:rsidRDefault="00087380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+1</w:t>
            </w:r>
          </w:p>
        </w:tc>
      </w:tr>
    </w:tbl>
    <w:p w14:paraId="722337F6" w14:textId="105D855A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ED19241" w14:textId="24704F82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3A6FB7B" w14:textId="325D0ED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70F6F21" w14:textId="3BB2082A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7F019FC" w14:textId="54E9650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8D6BA42" w14:textId="5D4CE1A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97AC6A2" w14:textId="62580F88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758AFE4" w14:textId="51074958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F959FAB" w14:textId="3143FC97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83E0D37" w14:textId="356F9CA8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5D99D25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20EACBB3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63FAA076" w14:textId="01174911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Louth</w:t>
            </w:r>
          </w:p>
        </w:tc>
      </w:tr>
      <w:tr w:rsidR="00F47FE8" w:rsidRPr="007A1FDB" w14:paraId="5BC171FA" w14:textId="77777777" w:rsidTr="00F47FE8">
        <w:tc>
          <w:tcPr>
            <w:tcW w:w="2625" w:type="dxa"/>
            <w:shd w:val="clear" w:color="auto" w:fill="D9D9D9" w:themeFill="text2" w:themeFillShade="D9"/>
          </w:tcPr>
          <w:p w14:paraId="6A955D07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7F1ECEEC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5BF53DD3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6A51BED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5D13FDC0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62FA83F1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3FA4A28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29FCA137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030E28EF" w14:textId="77777777" w:rsidTr="00F47FE8">
        <w:tc>
          <w:tcPr>
            <w:tcW w:w="2625" w:type="dxa"/>
          </w:tcPr>
          <w:p w14:paraId="273E6A1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2079189A" w14:textId="5A76D081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73</w:t>
            </w:r>
          </w:p>
        </w:tc>
        <w:tc>
          <w:tcPr>
            <w:tcW w:w="1497" w:type="dxa"/>
          </w:tcPr>
          <w:p w14:paraId="60B1856A" w14:textId="498B06CC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+13</w:t>
            </w:r>
          </w:p>
        </w:tc>
        <w:tc>
          <w:tcPr>
            <w:tcW w:w="1752" w:type="dxa"/>
            <w:shd w:val="clear" w:color="auto" w:fill="auto"/>
          </w:tcPr>
          <w:p w14:paraId="15581990" w14:textId="65EE5D97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27</w:t>
            </w:r>
          </w:p>
        </w:tc>
        <w:tc>
          <w:tcPr>
            <w:tcW w:w="1497" w:type="dxa"/>
          </w:tcPr>
          <w:p w14:paraId="6FD96BEC" w14:textId="4D0F3828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+4</w:t>
            </w:r>
          </w:p>
        </w:tc>
      </w:tr>
      <w:tr w:rsidR="00F47FE8" w:rsidRPr="007A1FDB" w14:paraId="0849C0B2" w14:textId="77777777" w:rsidTr="00972471">
        <w:tc>
          <w:tcPr>
            <w:tcW w:w="2625" w:type="dxa"/>
          </w:tcPr>
          <w:p w14:paraId="5145176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629F2481" w14:textId="1B29C7FF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9</w:t>
            </w:r>
          </w:p>
        </w:tc>
        <w:tc>
          <w:tcPr>
            <w:tcW w:w="1497" w:type="dxa"/>
          </w:tcPr>
          <w:p w14:paraId="0E485D28" w14:textId="65CD2C6D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092A776A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D33D39B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9D2BA62" w14:textId="77777777" w:rsidTr="00087380">
        <w:tc>
          <w:tcPr>
            <w:tcW w:w="2625" w:type="dxa"/>
          </w:tcPr>
          <w:p w14:paraId="107228E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698279F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634C25A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110A408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6717642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530B402" w14:textId="77777777" w:rsidTr="00087380">
        <w:tc>
          <w:tcPr>
            <w:tcW w:w="2625" w:type="dxa"/>
          </w:tcPr>
          <w:p w14:paraId="2445497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11F8065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08D5E5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A68D332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27B09B8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96696DE" w14:textId="77777777" w:rsidTr="00087380">
        <w:tc>
          <w:tcPr>
            <w:tcW w:w="2625" w:type="dxa"/>
          </w:tcPr>
          <w:p w14:paraId="2876743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auto"/>
          </w:tcPr>
          <w:p w14:paraId="635614E3" w14:textId="2CEA4107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786C224D" w14:textId="21AB3496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676CDC01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6411244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742BE9B" w14:textId="77777777" w:rsidTr="00087380">
        <w:tc>
          <w:tcPr>
            <w:tcW w:w="2625" w:type="dxa"/>
          </w:tcPr>
          <w:p w14:paraId="0FB6862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68459F9E" w14:textId="31CD76A5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5209709A" w14:textId="176DCBE0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4F31959E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C45A7CA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BB3BFF2" w14:textId="77777777" w:rsidTr="00087380">
        <w:tc>
          <w:tcPr>
            <w:tcW w:w="2625" w:type="dxa"/>
          </w:tcPr>
          <w:p w14:paraId="3697326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1764B93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23E274A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575F009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886854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BCE6689" w14:textId="77777777" w:rsidTr="00087380">
        <w:tc>
          <w:tcPr>
            <w:tcW w:w="2625" w:type="dxa"/>
          </w:tcPr>
          <w:p w14:paraId="69D787D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C8451A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B3D2CC3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4EB1E6B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AFA9FB9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2F45167" w14:textId="77777777" w:rsidTr="00087380">
        <w:tc>
          <w:tcPr>
            <w:tcW w:w="2625" w:type="dxa"/>
          </w:tcPr>
          <w:p w14:paraId="08403F9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3D3F83E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5E73672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22077AC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29BED89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24D1ADB" w14:textId="77777777" w:rsidTr="00087380">
        <w:tc>
          <w:tcPr>
            <w:tcW w:w="2625" w:type="dxa"/>
          </w:tcPr>
          <w:p w14:paraId="71E38B7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auto"/>
          </w:tcPr>
          <w:p w14:paraId="416A7D7F" w14:textId="324D6E43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2D5D4821" w14:textId="2F17ED19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6EA4EF6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8814551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C9A2D29" w14:textId="77777777" w:rsidTr="00087380">
        <w:tc>
          <w:tcPr>
            <w:tcW w:w="2625" w:type="dxa"/>
          </w:tcPr>
          <w:p w14:paraId="030C02A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auto"/>
          </w:tcPr>
          <w:p w14:paraId="7ECE71E4" w14:textId="5F8BBD68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50F444FF" w14:textId="5D9B53C2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4607BD48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1F55A69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848188E" w14:textId="77777777" w:rsidTr="00087380">
        <w:tc>
          <w:tcPr>
            <w:tcW w:w="2625" w:type="dxa"/>
          </w:tcPr>
          <w:p w14:paraId="31C34E8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CA808E1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5695AEE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5D24954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F5418CC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17B1073" w14:textId="77777777" w:rsidTr="00087380">
        <w:tc>
          <w:tcPr>
            <w:tcW w:w="2625" w:type="dxa"/>
          </w:tcPr>
          <w:p w14:paraId="00E3069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auto"/>
          </w:tcPr>
          <w:p w14:paraId="20814E70" w14:textId="0EEE1A0C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1BAAE845" w14:textId="446C7B74" w:rsidR="00F47FE8" w:rsidRPr="00972471" w:rsidRDefault="00087380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069D6C49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04FD3BE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E0F1D97" w14:textId="77777777" w:rsidTr="00087380">
        <w:tc>
          <w:tcPr>
            <w:tcW w:w="2625" w:type="dxa"/>
          </w:tcPr>
          <w:p w14:paraId="19330E01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6AD0A8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7792EB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F02D8C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B426AFB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5B0C81C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64EEEDD0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3D263B19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7EB6158E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2A65E2D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21BD4946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7ABC88F3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19F9D78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20CE2B8A" w14:textId="7FCE20A2" w:rsidR="00F47FE8" w:rsidRPr="007A1FDB" w:rsidRDefault="0097247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88</w:t>
            </w:r>
          </w:p>
        </w:tc>
        <w:tc>
          <w:tcPr>
            <w:tcW w:w="1497" w:type="dxa"/>
          </w:tcPr>
          <w:p w14:paraId="20690A47" w14:textId="42AAD7B9" w:rsidR="00F47FE8" w:rsidRPr="007A1FDB" w:rsidRDefault="00087380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+13</w:t>
            </w:r>
          </w:p>
        </w:tc>
        <w:tc>
          <w:tcPr>
            <w:tcW w:w="1752" w:type="dxa"/>
          </w:tcPr>
          <w:p w14:paraId="78BC01A8" w14:textId="24804C9A" w:rsidR="00F47FE8" w:rsidRPr="007A1FDB" w:rsidRDefault="0097247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27</w:t>
            </w:r>
          </w:p>
        </w:tc>
        <w:tc>
          <w:tcPr>
            <w:tcW w:w="1497" w:type="dxa"/>
          </w:tcPr>
          <w:p w14:paraId="5F988F41" w14:textId="4B5D230F" w:rsidR="00F47FE8" w:rsidRPr="007A1FDB" w:rsidRDefault="00087380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+4</w:t>
            </w:r>
          </w:p>
        </w:tc>
      </w:tr>
    </w:tbl>
    <w:p w14:paraId="2DDED867" w14:textId="755AC48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6314C9A" w14:textId="4E08107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66C611A" w14:textId="6D924617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F97D339" w14:textId="459B0F4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8A63783" w14:textId="55B1F07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6633A2F" w14:textId="18AF7EE7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FA42CD3" w14:textId="05A1D284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C15C787" w14:textId="3473D54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ACA942F" w14:textId="5DBD4B4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1FE1C51" w14:textId="2F9ED2B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B07A1E1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6108B8AC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707203CD" w14:textId="29D4CAAC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Mayo</w:t>
            </w:r>
          </w:p>
        </w:tc>
      </w:tr>
      <w:tr w:rsidR="00F47FE8" w:rsidRPr="007A1FDB" w14:paraId="6EE8D829" w14:textId="77777777" w:rsidTr="00F47FE8">
        <w:tc>
          <w:tcPr>
            <w:tcW w:w="2625" w:type="dxa"/>
            <w:shd w:val="clear" w:color="auto" w:fill="D9D9D9" w:themeFill="text2" w:themeFillShade="D9"/>
          </w:tcPr>
          <w:p w14:paraId="26A17939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1BB45846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70AB43BA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75522FA7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6CFB07E3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756A70CB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0F761A27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40D60E21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7FA9A9AB" w14:textId="77777777" w:rsidTr="00F47FE8">
        <w:tc>
          <w:tcPr>
            <w:tcW w:w="2625" w:type="dxa"/>
          </w:tcPr>
          <w:p w14:paraId="75B9845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69180481" w14:textId="5C5B4DF2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43</w:t>
            </w:r>
          </w:p>
        </w:tc>
        <w:tc>
          <w:tcPr>
            <w:tcW w:w="1497" w:type="dxa"/>
          </w:tcPr>
          <w:p w14:paraId="5971BA87" w14:textId="5CC495D3" w:rsidR="00F47FE8" w:rsidRPr="00972471" w:rsidRDefault="00EA2926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+4</w:t>
            </w:r>
          </w:p>
        </w:tc>
        <w:tc>
          <w:tcPr>
            <w:tcW w:w="1752" w:type="dxa"/>
            <w:shd w:val="clear" w:color="auto" w:fill="auto"/>
          </w:tcPr>
          <w:p w14:paraId="7B0DBBEF" w14:textId="54F0AC58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21</w:t>
            </w:r>
          </w:p>
        </w:tc>
        <w:tc>
          <w:tcPr>
            <w:tcW w:w="1497" w:type="dxa"/>
          </w:tcPr>
          <w:p w14:paraId="58EFB96F" w14:textId="74D6C4B7" w:rsidR="00F47FE8" w:rsidRPr="00EA2926" w:rsidRDefault="00EA2926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A2926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7F5014A3" w14:textId="77777777" w:rsidTr="00972471">
        <w:tc>
          <w:tcPr>
            <w:tcW w:w="2625" w:type="dxa"/>
          </w:tcPr>
          <w:p w14:paraId="2ADEF6D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46B14BEF" w14:textId="35CA3241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1ABAECE3" w14:textId="590CF7C4" w:rsidR="00F47FE8" w:rsidRPr="00972471" w:rsidRDefault="00EA2926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101E8ADF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EC24EA5" w14:textId="77777777" w:rsidR="00F47FE8" w:rsidRPr="00EA2926" w:rsidRDefault="00F47FE8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EDFCF67" w14:textId="77777777" w:rsidTr="00EA2926">
        <w:tc>
          <w:tcPr>
            <w:tcW w:w="2625" w:type="dxa"/>
          </w:tcPr>
          <w:p w14:paraId="3E34A56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4BB3C50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E058A41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5959423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660E937" w14:textId="77777777" w:rsidR="00F47FE8" w:rsidRPr="00EA2926" w:rsidRDefault="00F47FE8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64B3F0F" w14:textId="77777777" w:rsidTr="00F47FE8">
        <w:tc>
          <w:tcPr>
            <w:tcW w:w="2625" w:type="dxa"/>
          </w:tcPr>
          <w:p w14:paraId="5B2475E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auto"/>
          </w:tcPr>
          <w:p w14:paraId="20CB6CA5" w14:textId="28F6AC53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3713ADFD" w14:textId="71192988" w:rsidR="00F47FE8" w:rsidRPr="00972471" w:rsidRDefault="00EA2926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090697A8" w14:textId="301089C8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5CF4CC37" w14:textId="4ACEF521" w:rsidR="00F47FE8" w:rsidRPr="00EA2926" w:rsidRDefault="00EA2926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A2926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78D49F1F" w14:textId="77777777" w:rsidTr="00EA2926">
        <w:tc>
          <w:tcPr>
            <w:tcW w:w="2625" w:type="dxa"/>
          </w:tcPr>
          <w:p w14:paraId="7FBEFD8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D12525B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2EE4D32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B142C5D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FF6C44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FB17248" w14:textId="77777777" w:rsidTr="00EA2926">
        <w:tc>
          <w:tcPr>
            <w:tcW w:w="2625" w:type="dxa"/>
          </w:tcPr>
          <w:p w14:paraId="0FE9657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07E67427" w14:textId="1A3DB549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2F02C18E" w14:textId="03E8C2EC" w:rsidR="00F47FE8" w:rsidRPr="00972471" w:rsidRDefault="00EA2926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17C81FB5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375224A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8CA1025" w14:textId="77777777" w:rsidTr="00EA2926">
        <w:tc>
          <w:tcPr>
            <w:tcW w:w="2625" w:type="dxa"/>
          </w:tcPr>
          <w:p w14:paraId="057A28A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A771358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52DEE0A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E11ABA8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6F3247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8E84429" w14:textId="77777777" w:rsidTr="00EA2926">
        <w:tc>
          <w:tcPr>
            <w:tcW w:w="2625" w:type="dxa"/>
          </w:tcPr>
          <w:p w14:paraId="4ADA100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AA63D1B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682F6BF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940D13C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6A7A81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18D4013" w14:textId="77777777" w:rsidTr="00EA2926">
        <w:tc>
          <w:tcPr>
            <w:tcW w:w="2625" w:type="dxa"/>
          </w:tcPr>
          <w:p w14:paraId="618BAF8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6D90D88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FE8E530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4AD208D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0C6B151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14753C0" w14:textId="77777777" w:rsidTr="00EA2926">
        <w:tc>
          <w:tcPr>
            <w:tcW w:w="2625" w:type="dxa"/>
          </w:tcPr>
          <w:p w14:paraId="32DFF5F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auto"/>
          </w:tcPr>
          <w:p w14:paraId="54EBCF22" w14:textId="4C606FC9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4</w:t>
            </w:r>
          </w:p>
        </w:tc>
        <w:tc>
          <w:tcPr>
            <w:tcW w:w="1497" w:type="dxa"/>
          </w:tcPr>
          <w:p w14:paraId="75763359" w14:textId="3DF3828C" w:rsidR="00F47FE8" w:rsidRPr="00972471" w:rsidRDefault="00EA2926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529CE20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7981AC1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A143860" w14:textId="77777777" w:rsidTr="00EA2926">
        <w:tc>
          <w:tcPr>
            <w:tcW w:w="2625" w:type="dxa"/>
          </w:tcPr>
          <w:p w14:paraId="3864CD5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E2614E4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5FC2E9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69446CD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16CE82F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788CC9F" w14:textId="77777777" w:rsidTr="00EA2926">
        <w:tc>
          <w:tcPr>
            <w:tcW w:w="2625" w:type="dxa"/>
          </w:tcPr>
          <w:p w14:paraId="54C3AAE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17FDBDF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122DB31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13FD74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9323E31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4486282" w14:textId="77777777" w:rsidTr="00EA2926">
        <w:tc>
          <w:tcPr>
            <w:tcW w:w="2625" w:type="dxa"/>
          </w:tcPr>
          <w:p w14:paraId="461EBC0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420A20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2F4AA9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F40C6E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31B95A4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67856C3" w14:textId="77777777" w:rsidTr="00EA2926">
        <w:tc>
          <w:tcPr>
            <w:tcW w:w="2625" w:type="dxa"/>
          </w:tcPr>
          <w:p w14:paraId="77F7FC5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F9810F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7CF7D52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E075F12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BD71CCA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5C94899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11A5477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0CB364CB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592E7AF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672F360E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1939B45E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4ADB946C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25F2F63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74DD6822" w14:textId="6C546C53" w:rsidR="00F47FE8" w:rsidRPr="007A1FDB" w:rsidRDefault="0097247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53</w:t>
            </w:r>
          </w:p>
        </w:tc>
        <w:tc>
          <w:tcPr>
            <w:tcW w:w="1497" w:type="dxa"/>
          </w:tcPr>
          <w:p w14:paraId="6CF0E8B8" w14:textId="7324E860" w:rsidR="00F47FE8" w:rsidRPr="007A1FDB" w:rsidRDefault="00EA2926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+5</w:t>
            </w:r>
          </w:p>
        </w:tc>
        <w:tc>
          <w:tcPr>
            <w:tcW w:w="1752" w:type="dxa"/>
          </w:tcPr>
          <w:p w14:paraId="711CCB29" w14:textId="7A9C5B9A" w:rsidR="00F47FE8" w:rsidRPr="007A1FDB" w:rsidRDefault="0097247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24</w:t>
            </w:r>
          </w:p>
        </w:tc>
        <w:tc>
          <w:tcPr>
            <w:tcW w:w="1497" w:type="dxa"/>
          </w:tcPr>
          <w:p w14:paraId="78AAC885" w14:textId="6A3DC59E" w:rsidR="00F47FE8" w:rsidRPr="007A1FDB" w:rsidRDefault="00EA2926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N/C</w:t>
            </w:r>
          </w:p>
        </w:tc>
      </w:tr>
    </w:tbl>
    <w:p w14:paraId="64D9C1AF" w14:textId="636FE94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755E705" w14:textId="75BC9C3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FC1C517" w14:textId="0912E7D5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5548A61" w14:textId="1A823D1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16EAFB7" w14:textId="58A54A3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81D52D5" w14:textId="3F365B2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3541574" w14:textId="7F2FA76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2366F83" w14:textId="68A77B3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C2E40D8" w14:textId="7FC5912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95F8D31" w14:textId="0FDF6B8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92D1E5F" w14:textId="5F2DE52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EBE10F7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7AC060C2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2A72374D" w14:textId="06D1CB17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Meath</w:t>
            </w:r>
          </w:p>
        </w:tc>
      </w:tr>
      <w:tr w:rsidR="00F47FE8" w:rsidRPr="007A1FDB" w14:paraId="79A0A456" w14:textId="77777777" w:rsidTr="00F47FE8">
        <w:tc>
          <w:tcPr>
            <w:tcW w:w="2625" w:type="dxa"/>
            <w:shd w:val="clear" w:color="auto" w:fill="D9D9D9" w:themeFill="text2" w:themeFillShade="D9"/>
          </w:tcPr>
          <w:p w14:paraId="414CDFD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3D354F58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4131BAE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2BDD461B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62D74722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77D0CE92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2091B479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10C53C22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2A2C4D1D" w14:textId="77777777" w:rsidTr="00F47FE8">
        <w:tc>
          <w:tcPr>
            <w:tcW w:w="2625" w:type="dxa"/>
          </w:tcPr>
          <w:p w14:paraId="22CD7C1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401E5A25" w14:textId="00A12598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120</w:t>
            </w:r>
          </w:p>
        </w:tc>
        <w:tc>
          <w:tcPr>
            <w:tcW w:w="1497" w:type="dxa"/>
          </w:tcPr>
          <w:p w14:paraId="67750479" w14:textId="469AB82F" w:rsidR="00F47FE8" w:rsidRPr="00972471" w:rsidRDefault="00EA2926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+17</w:t>
            </w:r>
          </w:p>
        </w:tc>
        <w:tc>
          <w:tcPr>
            <w:tcW w:w="1752" w:type="dxa"/>
            <w:shd w:val="clear" w:color="auto" w:fill="auto"/>
          </w:tcPr>
          <w:p w14:paraId="0F39774B" w14:textId="02107065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43</w:t>
            </w:r>
          </w:p>
        </w:tc>
        <w:tc>
          <w:tcPr>
            <w:tcW w:w="1497" w:type="dxa"/>
          </w:tcPr>
          <w:p w14:paraId="2AA229DA" w14:textId="5F073FED" w:rsidR="00F47FE8" w:rsidRPr="00972471" w:rsidRDefault="00EA2926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+4</w:t>
            </w:r>
          </w:p>
        </w:tc>
      </w:tr>
      <w:tr w:rsidR="00F47FE8" w:rsidRPr="007A1FDB" w14:paraId="75C940C6" w14:textId="77777777" w:rsidTr="00972471">
        <w:tc>
          <w:tcPr>
            <w:tcW w:w="2625" w:type="dxa"/>
          </w:tcPr>
          <w:p w14:paraId="00971ED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4087C925" w14:textId="412BDE22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7</w:t>
            </w:r>
          </w:p>
        </w:tc>
        <w:tc>
          <w:tcPr>
            <w:tcW w:w="1497" w:type="dxa"/>
          </w:tcPr>
          <w:p w14:paraId="343C6783" w14:textId="49A97726" w:rsidR="00F47FE8" w:rsidRPr="00972471" w:rsidRDefault="00EA2926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0C5BCE15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8FDA5AA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5357A8D" w14:textId="77777777" w:rsidTr="00EA2926">
        <w:tc>
          <w:tcPr>
            <w:tcW w:w="2625" w:type="dxa"/>
          </w:tcPr>
          <w:p w14:paraId="44C6D9D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auto"/>
          </w:tcPr>
          <w:p w14:paraId="1BA045A8" w14:textId="4AF594BF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6E9D001E" w14:textId="318AE369" w:rsidR="00F47FE8" w:rsidRPr="00972471" w:rsidRDefault="00EA2926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181A60AF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6FBCEB3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FB7DEC7" w14:textId="77777777" w:rsidTr="00F47FE8">
        <w:tc>
          <w:tcPr>
            <w:tcW w:w="2625" w:type="dxa"/>
          </w:tcPr>
          <w:p w14:paraId="2FAB3EA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auto"/>
          </w:tcPr>
          <w:p w14:paraId="57904950" w14:textId="4A5832E3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5559736E" w14:textId="431C1E3E" w:rsidR="00F47FE8" w:rsidRPr="00972471" w:rsidRDefault="00EA2926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63AE15FB" w14:textId="4BB47AC7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288E21EA" w14:textId="431CE811" w:rsidR="00F47FE8" w:rsidRPr="00972471" w:rsidRDefault="00EA2926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</w:t>
            </w:r>
          </w:p>
        </w:tc>
      </w:tr>
      <w:tr w:rsidR="00F47FE8" w:rsidRPr="007A1FDB" w14:paraId="2C4ABB36" w14:textId="77777777" w:rsidTr="00EA2926">
        <w:tc>
          <w:tcPr>
            <w:tcW w:w="2625" w:type="dxa"/>
          </w:tcPr>
          <w:p w14:paraId="7BEA712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auto"/>
          </w:tcPr>
          <w:p w14:paraId="6C03BE8E" w14:textId="34A4FD97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66B2423F" w14:textId="1D842767" w:rsidR="00F47FE8" w:rsidRPr="00972471" w:rsidRDefault="00EA2926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5FA4640B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09EEF2F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0B024E4" w14:textId="77777777" w:rsidTr="00EA2926">
        <w:tc>
          <w:tcPr>
            <w:tcW w:w="2625" w:type="dxa"/>
          </w:tcPr>
          <w:p w14:paraId="49FCD7F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03F6E8CB" w14:textId="38A15C81" w:rsidR="00F47FE8" w:rsidRPr="00972471" w:rsidRDefault="00972471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72471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324D6C18" w14:textId="1ED28413" w:rsidR="00F47FE8" w:rsidRPr="00972471" w:rsidRDefault="00EA2926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5F389EF9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A379086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9357E69" w14:textId="77777777" w:rsidTr="00EA2926">
        <w:tc>
          <w:tcPr>
            <w:tcW w:w="2625" w:type="dxa"/>
          </w:tcPr>
          <w:p w14:paraId="6084323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A875DB1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62236DA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99F2416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9382021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E314674" w14:textId="77777777" w:rsidTr="00EA2926">
        <w:tc>
          <w:tcPr>
            <w:tcW w:w="2625" w:type="dxa"/>
          </w:tcPr>
          <w:p w14:paraId="743F559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CC44F36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21FA91A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3A72629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E6FB2F5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CDA76CD" w14:textId="77777777" w:rsidTr="00EA2926">
        <w:tc>
          <w:tcPr>
            <w:tcW w:w="2625" w:type="dxa"/>
          </w:tcPr>
          <w:p w14:paraId="4368CE1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6B75599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25B911E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DDB1120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82CE1AE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0A7C9DE" w14:textId="77777777" w:rsidTr="00EA2926">
        <w:tc>
          <w:tcPr>
            <w:tcW w:w="2625" w:type="dxa"/>
          </w:tcPr>
          <w:p w14:paraId="240C5ED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99FBCDF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01D6B29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3A4EDEC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9482B09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C8EBBFD" w14:textId="77777777" w:rsidTr="00EA2926">
        <w:tc>
          <w:tcPr>
            <w:tcW w:w="2625" w:type="dxa"/>
          </w:tcPr>
          <w:p w14:paraId="5FF81C11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C59B0E3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7E3BFD8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74390F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61D4938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7FD3928" w14:textId="77777777" w:rsidTr="00EA2926">
        <w:tc>
          <w:tcPr>
            <w:tcW w:w="2625" w:type="dxa"/>
          </w:tcPr>
          <w:p w14:paraId="1ACEC02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8AECA4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492B00E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A78CDA4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7761480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A090533" w14:textId="77777777" w:rsidTr="00EA2926">
        <w:tc>
          <w:tcPr>
            <w:tcW w:w="2625" w:type="dxa"/>
          </w:tcPr>
          <w:p w14:paraId="2886986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E90D42C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5287D65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D5F4444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ACA9D7F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6E4EAFF" w14:textId="77777777" w:rsidTr="00EA2926">
        <w:tc>
          <w:tcPr>
            <w:tcW w:w="2625" w:type="dxa"/>
          </w:tcPr>
          <w:p w14:paraId="47195D4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31D42D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49A133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5DFE80B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9D5B747" w14:textId="77777777" w:rsidR="00F47FE8" w:rsidRPr="00972471" w:rsidRDefault="00F47FE8" w:rsidP="0097247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59F33E6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07180811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3FFA15F8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7829A1D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70335BC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7D558A1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653DB5DE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5796EA8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53B00D11" w14:textId="4E4F2A9C" w:rsidR="00F47FE8" w:rsidRPr="007A1FDB" w:rsidRDefault="0097247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133</w:t>
            </w:r>
          </w:p>
        </w:tc>
        <w:tc>
          <w:tcPr>
            <w:tcW w:w="1497" w:type="dxa"/>
          </w:tcPr>
          <w:p w14:paraId="23F21EB8" w14:textId="688FDFCA" w:rsidR="00F47FE8" w:rsidRPr="007A1FDB" w:rsidRDefault="00EA2926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+17</w:t>
            </w:r>
          </w:p>
        </w:tc>
        <w:tc>
          <w:tcPr>
            <w:tcW w:w="1752" w:type="dxa"/>
          </w:tcPr>
          <w:p w14:paraId="1A912EA5" w14:textId="1E9EE1C7" w:rsidR="00F47FE8" w:rsidRPr="007A1FDB" w:rsidRDefault="0097247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45</w:t>
            </w:r>
          </w:p>
        </w:tc>
        <w:tc>
          <w:tcPr>
            <w:tcW w:w="1497" w:type="dxa"/>
          </w:tcPr>
          <w:p w14:paraId="4EB73374" w14:textId="77C1BAFD" w:rsidR="00F47FE8" w:rsidRPr="007A1FDB" w:rsidRDefault="00EA2926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+5</w:t>
            </w:r>
          </w:p>
        </w:tc>
      </w:tr>
    </w:tbl>
    <w:p w14:paraId="0B76DF7E" w14:textId="3968F58A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AA09437" w14:textId="76446EE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A5E8255" w14:textId="47B2B4F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DD43DCB" w14:textId="0A40C48B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1C0B7FF" w14:textId="39334CB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011C2E6" w14:textId="7C846DE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F7976A8" w14:textId="0614D2B4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7E3F19F" w14:textId="51A03D27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B56D910" w14:textId="2893624A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92E876D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366C0EC0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7E20410A" w14:textId="4BF435A0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Monaghan</w:t>
            </w:r>
          </w:p>
        </w:tc>
      </w:tr>
      <w:tr w:rsidR="00F47FE8" w:rsidRPr="007A1FDB" w14:paraId="1539095F" w14:textId="77777777" w:rsidTr="00F47FE8">
        <w:tc>
          <w:tcPr>
            <w:tcW w:w="2625" w:type="dxa"/>
            <w:shd w:val="clear" w:color="auto" w:fill="D9D9D9" w:themeFill="text2" w:themeFillShade="D9"/>
          </w:tcPr>
          <w:p w14:paraId="6A7EA7CD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17F84B53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2B6E7F8D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49201A3D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6F9B8414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3C26DF03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3A4657B9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37A021A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45BC07DC" w14:textId="77777777" w:rsidTr="00F47FE8">
        <w:tc>
          <w:tcPr>
            <w:tcW w:w="2625" w:type="dxa"/>
          </w:tcPr>
          <w:p w14:paraId="4829505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73FBD060" w14:textId="1E33A1BA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34</w:t>
            </w:r>
          </w:p>
        </w:tc>
        <w:tc>
          <w:tcPr>
            <w:tcW w:w="1497" w:type="dxa"/>
          </w:tcPr>
          <w:p w14:paraId="1E75EA9D" w14:textId="4F38B1E9" w:rsidR="00F47FE8" w:rsidRPr="00364395" w:rsidRDefault="00EA2926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+5</w:t>
            </w:r>
          </w:p>
        </w:tc>
        <w:tc>
          <w:tcPr>
            <w:tcW w:w="1752" w:type="dxa"/>
            <w:shd w:val="clear" w:color="auto" w:fill="auto"/>
          </w:tcPr>
          <w:p w14:paraId="2CB646B4" w14:textId="7C57A6D5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14</w:t>
            </w:r>
          </w:p>
        </w:tc>
        <w:tc>
          <w:tcPr>
            <w:tcW w:w="1497" w:type="dxa"/>
          </w:tcPr>
          <w:p w14:paraId="67C32DAC" w14:textId="45CA94D5" w:rsidR="00F47FE8" w:rsidRPr="00EA2926" w:rsidRDefault="00EA2926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A2926">
              <w:rPr>
                <w:rFonts w:cstheme="minorHAnsi"/>
                <w:color w:val="800080" w:themeColor="accent1"/>
                <w:sz w:val="24"/>
                <w:szCs w:val="24"/>
              </w:rPr>
              <w:t>+2</w:t>
            </w:r>
          </w:p>
        </w:tc>
      </w:tr>
      <w:tr w:rsidR="00F47FE8" w:rsidRPr="007A1FDB" w14:paraId="279D4F30" w14:textId="77777777" w:rsidTr="00364395">
        <w:tc>
          <w:tcPr>
            <w:tcW w:w="2625" w:type="dxa"/>
          </w:tcPr>
          <w:p w14:paraId="59865DB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12C6D4D5" w14:textId="3DD01764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70DFB98E" w14:textId="13940E9F" w:rsidR="00F47FE8" w:rsidRPr="00EA2926" w:rsidRDefault="00EA2926" w:rsidP="00EA2926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-1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51DE760B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E636EC4" w14:textId="77777777" w:rsidR="00F47FE8" w:rsidRPr="00EA2926" w:rsidRDefault="00F47FE8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6E29295" w14:textId="77777777" w:rsidTr="00F47FE8">
        <w:tc>
          <w:tcPr>
            <w:tcW w:w="2625" w:type="dxa"/>
          </w:tcPr>
          <w:p w14:paraId="58F3B33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auto"/>
          </w:tcPr>
          <w:p w14:paraId="182E0E9C" w14:textId="731E215B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39F325CD" w14:textId="54219638" w:rsidR="00F47FE8" w:rsidRPr="00364395" w:rsidRDefault="00EA2926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3FFE0CFA" w14:textId="49A838D5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1044B50E" w14:textId="556637D5" w:rsidR="00F47FE8" w:rsidRPr="00EA2926" w:rsidRDefault="00EA2926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A2926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0B7C8F8D" w14:textId="77777777" w:rsidTr="00F47FE8">
        <w:tc>
          <w:tcPr>
            <w:tcW w:w="2625" w:type="dxa"/>
          </w:tcPr>
          <w:p w14:paraId="2D1E365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auto"/>
          </w:tcPr>
          <w:p w14:paraId="7B16B99C" w14:textId="65F28B94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31DB7D00" w14:textId="3529D777" w:rsidR="00F47FE8" w:rsidRPr="00364395" w:rsidRDefault="00EA2926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4C572F0F" w14:textId="55991C2B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47B525EB" w14:textId="38BAC84F" w:rsidR="00F47FE8" w:rsidRPr="00EA2926" w:rsidRDefault="00EA2926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A2926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37461AE2" w14:textId="77777777" w:rsidTr="00EA2926">
        <w:tc>
          <w:tcPr>
            <w:tcW w:w="2625" w:type="dxa"/>
          </w:tcPr>
          <w:p w14:paraId="449BCC4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7F847D0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AE7BAB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6F41678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D0EAE6A" w14:textId="77777777" w:rsidR="00F47FE8" w:rsidRPr="00EA2926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3F06042" w14:textId="77777777" w:rsidTr="00EA2926">
        <w:tc>
          <w:tcPr>
            <w:tcW w:w="2625" w:type="dxa"/>
          </w:tcPr>
          <w:p w14:paraId="17822C0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77E05099" w14:textId="24E19FC8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7380FD08" w14:textId="17686C3A" w:rsidR="00F47FE8" w:rsidRPr="00364395" w:rsidRDefault="00EA2926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36781B0F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8B2F1BB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D9BCE32" w14:textId="77777777" w:rsidTr="00EA2926">
        <w:tc>
          <w:tcPr>
            <w:tcW w:w="2625" w:type="dxa"/>
          </w:tcPr>
          <w:p w14:paraId="77A9AF3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3B30E98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743B9C1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C3A0778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93D3EB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7F3CA02" w14:textId="77777777" w:rsidTr="00EA2926">
        <w:tc>
          <w:tcPr>
            <w:tcW w:w="2625" w:type="dxa"/>
          </w:tcPr>
          <w:p w14:paraId="4D42143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B0EDA85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3E21E46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4B023F2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45FBD7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1E91D28" w14:textId="77777777" w:rsidTr="00EA2926">
        <w:tc>
          <w:tcPr>
            <w:tcW w:w="2625" w:type="dxa"/>
          </w:tcPr>
          <w:p w14:paraId="4E99716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FA0BC4F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4650383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2445FC7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41B2F10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BA6DC45" w14:textId="77777777" w:rsidTr="00EA2926">
        <w:tc>
          <w:tcPr>
            <w:tcW w:w="2625" w:type="dxa"/>
          </w:tcPr>
          <w:p w14:paraId="07103EA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5416710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91BA017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3D94C94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25B826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F54110E" w14:textId="77777777" w:rsidTr="00EA2926">
        <w:tc>
          <w:tcPr>
            <w:tcW w:w="2625" w:type="dxa"/>
          </w:tcPr>
          <w:p w14:paraId="5B5D330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17ABBC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C838CC6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DBC77F2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2526E0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2F8DA67" w14:textId="77777777" w:rsidTr="00EA2926">
        <w:tc>
          <w:tcPr>
            <w:tcW w:w="2625" w:type="dxa"/>
          </w:tcPr>
          <w:p w14:paraId="671F325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2DBB8F5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253580F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266151C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144AEF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054458C" w14:textId="77777777" w:rsidTr="00EA2926">
        <w:tc>
          <w:tcPr>
            <w:tcW w:w="2625" w:type="dxa"/>
          </w:tcPr>
          <w:p w14:paraId="3FDF5C6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6E819E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137A2B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E6B206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EC7C16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CE470F8" w14:textId="77777777" w:rsidTr="00EA2926">
        <w:tc>
          <w:tcPr>
            <w:tcW w:w="2625" w:type="dxa"/>
          </w:tcPr>
          <w:p w14:paraId="0BFCC24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AB532D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46D672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41A6030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2E8ED4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4CDA028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62CEDDAB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351AC176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5E7CABA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6FD0F83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3ECEF65A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1B061FD1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7F85E09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4E06EF2E" w14:textId="434DCA32" w:rsidR="00F47FE8" w:rsidRPr="007A1FDB" w:rsidRDefault="0036439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43</w:t>
            </w:r>
          </w:p>
        </w:tc>
        <w:tc>
          <w:tcPr>
            <w:tcW w:w="1497" w:type="dxa"/>
          </w:tcPr>
          <w:p w14:paraId="7B129332" w14:textId="2DB424E3" w:rsidR="00F47FE8" w:rsidRPr="007A1FDB" w:rsidRDefault="00EA2926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+4</w:t>
            </w:r>
          </w:p>
        </w:tc>
        <w:tc>
          <w:tcPr>
            <w:tcW w:w="1752" w:type="dxa"/>
          </w:tcPr>
          <w:p w14:paraId="12A5DD0D" w14:textId="728D0B5F" w:rsidR="00F47FE8" w:rsidRPr="007A1FDB" w:rsidRDefault="0036439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17</w:t>
            </w:r>
          </w:p>
        </w:tc>
        <w:tc>
          <w:tcPr>
            <w:tcW w:w="1497" w:type="dxa"/>
          </w:tcPr>
          <w:p w14:paraId="001E072E" w14:textId="55E297D0" w:rsidR="00F47FE8" w:rsidRPr="007A1FDB" w:rsidRDefault="00EA2926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+2</w:t>
            </w:r>
          </w:p>
        </w:tc>
      </w:tr>
    </w:tbl>
    <w:p w14:paraId="54FF5FEE" w14:textId="72BA2BF7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B35A8B3" w14:textId="527821C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5B3AE1F" w14:textId="51A03F3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BA4E37E" w14:textId="05C50E3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3BEE6EF" w14:textId="461EC4D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5715FD7" w14:textId="6D43D05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D9D628A" w14:textId="31F10A84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72D418C" w14:textId="515175A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D1ADAF0" w14:textId="663F4E6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5AF188A" w14:textId="3C88F367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CEE7FD8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61B43777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09DC40F2" w14:textId="620ADD5C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Offaly</w:t>
            </w:r>
          </w:p>
        </w:tc>
      </w:tr>
      <w:tr w:rsidR="00F47FE8" w:rsidRPr="007A1FDB" w14:paraId="29BB4739" w14:textId="77777777" w:rsidTr="00F47FE8">
        <w:tc>
          <w:tcPr>
            <w:tcW w:w="2625" w:type="dxa"/>
            <w:shd w:val="clear" w:color="auto" w:fill="D9D9D9" w:themeFill="text2" w:themeFillShade="D9"/>
          </w:tcPr>
          <w:p w14:paraId="59C0A8D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4F1B4848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64B0C0C1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6BDF9AB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7C3EEF7C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1576713E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7BE32179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538829E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3F237B15" w14:textId="77777777" w:rsidTr="00F47FE8">
        <w:tc>
          <w:tcPr>
            <w:tcW w:w="2625" w:type="dxa"/>
          </w:tcPr>
          <w:p w14:paraId="10A82F2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1F26802E" w14:textId="740C9AA4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65</w:t>
            </w:r>
          </w:p>
        </w:tc>
        <w:tc>
          <w:tcPr>
            <w:tcW w:w="1497" w:type="dxa"/>
          </w:tcPr>
          <w:p w14:paraId="23102C58" w14:textId="1DAF8BEB" w:rsidR="00F47FE8" w:rsidRPr="00364395" w:rsidRDefault="00EA2926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+4</w:t>
            </w:r>
          </w:p>
        </w:tc>
        <w:tc>
          <w:tcPr>
            <w:tcW w:w="1752" w:type="dxa"/>
            <w:shd w:val="clear" w:color="auto" w:fill="auto"/>
          </w:tcPr>
          <w:p w14:paraId="3E81F852" w14:textId="658A68FE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25</w:t>
            </w:r>
          </w:p>
        </w:tc>
        <w:tc>
          <w:tcPr>
            <w:tcW w:w="1497" w:type="dxa"/>
          </w:tcPr>
          <w:p w14:paraId="1B203F27" w14:textId="6583E326" w:rsidR="00F47FE8" w:rsidRPr="00EA2926" w:rsidRDefault="00EA2926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A2926">
              <w:rPr>
                <w:rFonts w:cstheme="minorHAnsi"/>
                <w:color w:val="800080" w:themeColor="accent1"/>
                <w:sz w:val="24"/>
                <w:szCs w:val="24"/>
              </w:rPr>
              <w:t>+1</w:t>
            </w:r>
          </w:p>
        </w:tc>
      </w:tr>
      <w:tr w:rsidR="00F47FE8" w:rsidRPr="007A1FDB" w14:paraId="675C7FFF" w14:textId="77777777" w:rsidTr="00364395">
        <w:tc>
          <w:tcPr>
            <w:tcW w:w="2625" w:type="dxa"/>
          </w:tcPr>
          <w:p w14:paraId="4F35AC2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5919E746" w14:textId="22958DA6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9</w:t>
            </w:r>
          </w:p>
        </w:tc>
        <w:tc>
          <w:tcPr>
            <w:tcW w:w="1497" w:type="dxa"/>
          </w:tcPr>
          <w:p w14:paraId="51CA4E7B" w14:textId="4F5CAC65" w:rsidR="00F47FE8" w:rsidRPr="00364395" w:rsidRDefault="00EA2926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5931ADA8" w14:textId="67F96123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1DFF23A" w14:textId="77777777" w:rsidR="00F47FE8" w:rsidRPr="00EA2926" w:rsidRDefault="00F47FE8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364395" w:rsidRPr="007A1FDB" w14:paraId="73E3DA02" w14:textId="77777777" w:rsidTr="00F47FE8">
        <w:tc>
          <w:tcPr>
            <w:tcW w:w="2625" w:type="dxa"/>
          </w:tcPr>
          <w:p w14:paraId="62A74D2D" w14:textId="77777777" w:rsidR="00364395" w:rsidRPr="007A1FDB" w:rsidRDefault="00364395" w:rsidP="00364395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auto"/>
          </w:tcPr>
          <w:p w14:paraId="474894A2" w14:textId="5E67EDBF" w:rsidR="00364395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4</w:t>
            </w:r>
          </w:p>
        </w:tc>
        <w:tc>
          <w:tcPr>
            <w:tcW w:w="1497" w:type="dxa"/>
          </w:tcPr>
          <w:p w14:paraId="467AEA29" w14:textId="67726280" w:rsidR="00364395" w:rsidRPr="00364395" w:rsidRDefault="00EA2926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74760287" w14:textId="3BAEA143" w:rsidR="00364395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6E4BFADD" w14:textId="75A63D59" w:rsidR="00364395" w:rsidRPr="00EA2926" w:rsidRDefault="00EA2926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A2926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364395" w:rsidRPr="007A1FDB" w14:paraId="50220064" w14:textId="77777777" w:rsidTr="00F47FE8">
        <w:tc>
          <w:tcPr>
            <w:tcW w:w="2625" w:type="dxa"/>
          </w:tcPr>
          <w:p w14:paraId="072F63F5" w14:textId="77777777" w:rsidR="00364395" w:rsidRPr="007A1FDB" w:rsidRDefault="00364395" w:rsidP="00364395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auto"/>
          </w:tcPr>
          <w:p w14:paraId="401A70C4" w14:textId="5418AD6C" w:rsidR="00364395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5164E2F9" w14:textId="30AF5A68" w:rsidR="00364395" w:rsidRPr="00364395" w:rsidRDefault="00EA2926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26644725" w14:textId="356D51E5" w:rsidR="00364395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4</w:t>
            </w:r>
          </w:p>
        </w:tc>
        <w:tc>
          <w:tcPr>
            <w:tcW w:w="1497" w:type="dxa"/>
          </w:tcPr>
          <w:p w14:paraId="700A245D" w14:textId="5975D805" w:rsidR="00364395" w:rsidRPr="00EA2926" w:rsidRDefault="00EA2926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A2926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05563773" w14:textId="77777777" w:rsidTr="00EA2926">
        <w:tc>
          <w:tcPr>
            <w:tcW w:w="2625" w:type="dxa"/>
          </w:tcPr>
          <w:p w14:paraId="4375D8D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B0D7CA4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F7357B2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6F849B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E31BE1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CE03DCD" w14:textId="77777777" w:rsidTr="00EA2926">
        <w:tc>
          <w:tcPr>
            <w:tcW w:w="2625" w:type="dxa"/>
          </w:tcPr>
          <w:p w14:paraId="5799E82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466C14E8" w14:textId="51C1FDCC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3B6AE1F9" w14:textId="2438D061" w:rsidR="00F47FE8" w:rsidRPr="00364395" w:rsidRDefault="00EA2926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0E6BD132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945266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56E8CDD" w14:textId="77777777" w:rsidTr="00EA2926">
        <w:tc>
          <w:tcPr>
            <w:tcW w:w="2625" w:type="dxa"/>
          </w:tcPr>
          <w:p w14:paraId="51AFB44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auto"/>
          </w:tcPr>
          <w:p w14:paraId="5CA389E4" w14:textId="1A3254BA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08EDCCF8" w14:textId="6C3A2EC0" w:rsidR="00F47FE8" w:rsidRPr="00364395" w:rsidRDefault="00EA2926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25DCF11B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81A5654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1577A17" w14:textId="77777777" w:rsidTr="00EA2926">
        <w:tc>
          <w:tcPr>
            <w:tcW w:w="2625" w:type="dxa"/>
          </w:tcPr>
          <w:p w14:paraId="4D1EC48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066BC33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04EB0B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5DF360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F29601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BA5C9FC" w14:textId="77777777" w:rsidTr="00EA2926">
        <w:tc>
          <w:tcPr>
            <w:tcW w:w="2625" w:type="dxa"/>
          </w:tcPr>
          <w:p w14:paraId="73F39F3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430F406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50E769A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6E8C56A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AEA5AAF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B6D3919" w14:textId="77777777" w:rsidTr="00EA2926">
        <w:tc>
          <w:tcPr>
            <w:tcW w:w="2625" w:type="dxa"/>
          </w:tcPr>
          <w:p w14:paraId="32429D4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0990A6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A32030A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BAB71B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B37816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E79DE24" w14:textId="77777777" w:rsidTr="00EA2926">
        <w:tc>
          <w:tcPr>
            <w:tcW w:w="2625" w:type="dxa"/>
          </w:tcPr>
          <w:p w14:paraId="4834295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4236785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D471C87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C1E3E43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F47544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24FAF01" w14:textId="77777777" w:rsidTr="00EA2926">
        <w:tc>
          <w:tcPr>
            <w:tcW w:w="2625" w:type="dxa"/>
          </w:tcPr>
          <w:p w14:paraId="244C18E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664C35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2A7B861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75922CC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198E9D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762F581" w14:textId="77777777" w:rsidTr="00EA2926">
        <w:tc>
          <w:tcPr>
            <w:tcW w:w="2625" w:type="dxa"/>
          </w:tcPr>
          <w:p w14:paraId="05F9814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FE20278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C85A8D6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EAADB28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BA656F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896EAE9" w14:textId="77777777" w:rsidTr="00EA2926">
        <w:tc>
          <w:tcPr>
            <w:tcW w:w="2625" w:type="dxa"/>
          </w:tcPr>
          <w:p w14:paraId="0A71436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633DC0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E8DAE71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C6A2F72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0AAEEC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987157E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40BEC35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71589A26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6F1E90D3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02A6D396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550FC861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7B4DEEF1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2E5074F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5FA3FAAD" w14:textId="74C38382" w:rsidR="00F47FE8" w:rsidRPr="007A1FDB" w:rsidRDefault="0036439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83</w:t>
            </w:r>
          </w:p>
        </w:tc>
        <w:tc>
          <w:tcPr>
            <w:tcW w:w="1497" w:type="dxa"/>
          </w:tcPr>
          <w:p w14:paraId="30D49B9C" w14:textId="41943907" w:rsidR="00F47FE8" w:rsidRPr="007A1FDB" w:rsidRDefault="00EA2926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+5</w:t>
            </w:r>
          </w:p>
        </w:tc>
        <w:tc>
          <w:tcPr>
            <w:tcW w:w="1752" w:type="dxa"/>
          </w:tcPr>
          <w:p w14:paraId="67628490" w14:textId="0BC387EF" w:rsidR="00F47FE8" w:rsidRPr="007A1FDB" w:rsidRDefault="0036439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32</w:t>
            </w:r>
          </w:p>
        </w:tc>
        <w:tc>
          <w:tcPr>
            <w:tcW w:w="1497" w:type="dxa"/>
          </w:tcPr>
          <w:p w14:paraId="498480CC" w14:textId="089B4549" w:rsidR="00F47FE8" w:rsidRPr="007A1FDB" w:rsidRDefault="00EA2926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+1</w:t>
            </w:r>
          </w:p>
        </w:tc>
      </w:tr>
    </w:tbl>
    <w:p w14:paraId="77D495C6" w14:textId="55DB05E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E7DABC8" w14:textId="19DDDE9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FB14508" w14:textId="5EA56DA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B6CCBDB" w14:textId="0164046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509D994" w14:textId="261FACF8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83B6CE7" w14:textId="1C60871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E2BEF39" w14:textId="0800AF77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D582586" w14:textId="12A0C45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C982128" w14:textId="2CC5501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89DB6C1" w14:textId="2DA6F5E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9335415" w14:textId="4931600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63EA586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19A860EC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0ACDF122" w14:textId="6077C309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Roscommon</w:t>
            </w:r>
          </w:p>
        </w:tc>
      </w:tr>
      <w:tr w:rsidR="00F47FE8" w:rsidRPr="007A1FDB" w14:paraId="5B9031BA" w14:textId="77777777" w:rsidTr="00F47FE8">
        <w:tc>
          <w:tcPr>
            <w:tcW w:w="2625" w:type="dxa"/>
            <w:shd w:val="clear" w:color="auto" w:fill="D9D9D9" w:themeFill="text2" w:themeFillShade="D9"/>
          </w:tcPr>
          <w:p w14:paraId="6B9B00B8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34777B85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66CA6DB6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7EDFDB7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6CF4850E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7BA155E8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77698DCE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277200AA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6AB13C5F" w14:textId="77777777" w:rsidTr="00F47FE8">
        <w:tc>
          <w:tcPr>
            <w:tcW w:w="2625" w:type="dxa"/>
          </w:tcPr>
          <w:p w14:paraId="45D0A0B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6FB22E6C" w14:textId="10AA6E4D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32</w:t>
            </w:r>
          </w:p>
        </w:tc>
        <w:tc>
          <w:tcPr>
            <w:tcW w:w="1497" w:type="dxa"/>
          </w:tcPr>
          <w:p w14:paraId="21ABC9F1" w14:textId="2D6CD5BA" w:rsidR="00F47FE8" w:rsidRPr="00364395" w:rsidRDefault="00EA2926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+3</w:t>
            </w:r>
          </w:p>
        </w:tc>
        <w:tc>
          <w:tcPr>
            <w:tcW w:w="1752" w:type="dxa"/>
            <w:shd w:val="clear" w:color="auto" w:fill="auto"/>
          </w:tcPr>
          <w:p w14:paraId="566EDAD2" w14:textId="2591E1EE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14</w:t>
            </w:r>
          </w:p>
        </w:tc>
        <w:tc>
          <w:tcPr>
            <w:tcW w:w="1497" w:type="dxa"/>
          </w:tcPr>
          <w:p w14:paraId="75CD93EF" w14:textId="4CB57C7F" w:rsidR="00F47FE8" w:rsidRPr="00364395" w:rsidRDefault="00A553B1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+4</w:t>
            </w:r>
          </w:p>
        </w:tc>
      </w:tr>
      <w:tr w:rsidR="00F47FE8" w:rsidRPr="007A1FDB" w14:paraId="6F63FCCB" w14:textId="77777777" w:rsidTr="00364395">
        <w:tc>
          <w:tcPr>
            <w:tcW w:w="2625" w:type="dxa"/>
          </w:tcPr>
          <w:p w14:paraId="2C65EEC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5D8692E6" w14:textId="75562822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0EBE6164" w14:textId="37B9EF99" w:rsidR="00F47FE8" w:rsidRPr="00364395" w:rsidRDefault="00EA2926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38AAF905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21FF76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8BCAA66" w14:textId="77777777" w:rsidTr="00A553B1">
        <w:tc>
          <w:tcPr>
            <w:tcW w:w="2625" w:type="dxa"/>
          </w:tcPr>
          <w:p w14:paraId="69E5DCA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24FA61A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4A3F156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06E4B6F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25096F8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D247EE7" w14:textId="77777777" w:rsidTr="00A553B1">
        <w:tc>
          <w:tcPr>
            <w:tcW w:w="2625" w:type="dxa"/>
          </w:tcPr>
          <w:p w14:paraId="18E1B9B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69F415B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69B14A7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auto"/>
          </w:tcPr>
          <w:p w14:paraId="46742747" w14:textId="66BCC7A7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7113BC1C" w14:textId="4D69830D" w:rsidR="00F47FE8" w:rsidRPr="00364395" w:rsidRDefault="00A553B1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414F2684" w14:textId="77777777" w:rsidTr="00A553B1">
        <w:tc>
          <w:tcPr>
            <w:tcW w:w="2625" w:type="dxa"/>
          </w:tcPr>
          <w:p w14:paraId="1C2519C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65B4B39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761B8A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AF69F10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240F6F6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ED613FD" w14:textId="77777777" w:rsidTr="00A553B1">
        <w:tc>
          <w:tcPr>
            <w:tcW w:w="2625" w:type="dxa"/>
          </w:tcPr>
          <w:p w14:paraId="1485663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5CAEA0F8" w14:textId="054E87FB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32624042" w14:textId="451DFB74" w:rsidR="00F47FE8" w:rsidRPr="00364395" w:rsidRDefault="00A553B1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7E47E89B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7B39133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085743C" w14:textId="77777777" w:rsidTr="00A553B1">
        <w:tc>
          <w:tcPr>
            <w:tcW w:w="2625" w:type="dxa"/>
          </w:tcPr>
          <w:p w14:paraId="65C9AF2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auto"/>
          </w:tcPr>
          <w:p w14:paraId="0551F1CC" w14:textId="30C363C1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33B5C52D" w14:textId="7823B363" w:rsidR="00F47FE8" w:rsidRPr="00364395" w:rsidRDefault="00EA2926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5F5A0D50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CBD9839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3313ED2" w14:textId="77777777" w:rsidTr="00A553B1">
        <w:tc>
          <w:tcPr>
            <w:tcW w:w="2625" w:type="dxa"/>
          </w:tcPr>
          <w:p w14:paraId="0AC8FE1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BC9499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41A1D3F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8E0D47B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44416F3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9D0D2D1" w14:textId="77777777" w:rsidTr="00A553B1">
        <w:tc>
          <w:tcPr>
            <w:tcW w:w="2625" w:type="dxa"/>
          </w:tcPr>
          <w:p w14:paraId="0343D04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B99693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7672D45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C406DF5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EC72B32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14A6CBD" w14:textId="77777777" w:rsidTr="00A553B1">
        <w:tc>
          <w:tcPr>
            <w:tcW w:w="2625" w:type="dxa"/>
          </w:tcPr>
          <w:p w14:paraId="2B34518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1277079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11284AF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auto"/>
          </w:tcPr>
          <w:p w14:paraId="2E79064A" w14:textId="734451F1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73F3211E" w14:textId="203631C4" w:rsidR="00F47FE8" w:rsidRPr="00364395" w:rsidRDefault="00A553B1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41E556D3" w14:textId="77777777" w:rsidTr="00A553B1">
        <w:tc>
          <w:tcPr>
            <w:tcW w:w="2625" w:type="dxa"/>
          </w:tcPr>
          <w:p w14:paraId="2F3A7DC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1F82371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7749252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E1E3FC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980EBD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94F89C1" w14:textId="77777777" w:rsidTr="00A553B1">
        <w:tc>
          <w:tcPr>
            <w:tcW w:w="2625" w:type="dxa"/>
          </w:tcPr>
          <w:p w14:paraId="1640B8D1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BFEED70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DE7AE6B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C1AF25A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0D01202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589FDEE" w14:textId="77777777" w:rsidTr="00A553B1">
        <w:tc>
          <w:tcPr>
            <w:tcW w:w="2625" w:type="dxa"/>
          </w:tcPr>
          <w:p w14:paraId="0B647F5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97603D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F7D799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BAF4C3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F0B74BC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6E9BA88" w14:textId="77777777" w:rsidTr="00A553B1">
        <w:tc>
          <w:tcPr>
            <w:tcW w:w="2625" w:type="dxa"/>
          </w:tcPr>
          <w:p w14:paraId="59DF5EB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9406DDC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7C38EA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4446E90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052789B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BD1D59E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5FA5E6A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7A8E2FB7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3BC96F46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39BEAA92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62A26A38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699B7CCA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0BFCB7C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79227181" w14:textId="0FAEF5C3" w:rsidR="00F47FE8" w:rsidRPr="007A1FDB" w:rsidRDefault="0036439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37</w:t>
            </w:r>
          </w:p>
        </w:tc>
        <w:tc>
          <w:tcPr>
            <w:tcW w:w="1497" w:type="dxa"/>
          </w:tcPr>
          <w:p w14:paraId="39694E83" w14:textId="2E443C3E" w:rsidR="00F47FE8" w:rsidRPr="007A1FDB" w:rsidRDefault="008D57B3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+3</w:t>
            </w:r>
          </w:p>
        </w:tc>
        <w:tc>
          <w:tcPr>
            <w:tcW w:w="1752" w:type="dxa"/>
          </w:tcPr>
          <w:p w14:paraId="17F5B9C1" w14:textId="4EE3682D" w:rsidR="00F47FE8" w:rsidRPr="007A1FDB" w:rsidRDefault="0036439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18</w:t>
            </w:r>
          </w:p>
        </w:tc>
        <w:tc>
          <w:tcPr>
            <w:tcW w:w="1497" w:type="dxa"/>
          </w:tcPr>
          <w:p w14:paraId="48E3E380" w14:textId="51122E7A" w:rsidR="00F47FE8" w:rsidRPr="007A1FDB" w:rsidRDefault="00A553B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+4</w:t>
            </w:r>
          </w:p>
        </w:tc>
      </w:tr>
    </w:tbl>
    <w:p w14:paraId="0D0F42AE" w14:textId="6D822A7A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5A46DFA" w14:textId="570816BF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C5D774C" w14:textId="629640A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93A1816" w14:textId="55A43487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77FF3DD" w14:textId="3273EA8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3F82444" w14:textId="4BA7155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3EB5E56" w14:textId="77D84E8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04A3869" w14:textId="7CF3471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BFC2636" w14:textId="0CAC76E5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F59DACD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5A61D9CD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4586AB2E" w14:textId="670C8C1F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Sligo</w:t>
            </w:r>
          </w:p>
        </w:tc>
      </w:tr>
      <w:tr w:rsidR="00F47FE8" w:rsidRPr="007A1FDB" w14:paraId="796BEAC6" w14:textId="77777777" w:rsidTr="00F47FE8">
        <w:tc>
          <w:tcPr>
            <w:tcW w:w="2625" w:type="dxa"/>
            <w:shd w:val="clear" w:color="auto" w:fill="D9D9D9" w:themeFill="text2" w:themeFillShade="D9"/>
          </w:tcPr>
          <w:p w14:paraId="76ED825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10AEEB0D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217C0D4B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2F16B93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15CCF51C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72E4037E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3066EE3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77CC733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440610DE" w14:textId="77777777" w:rsidTr="00F47FE8">
        <w:tc>
          <w:tcPr>
            <w:tcW w:w="2625" w:type="dxa"/>
          </w:tcPr>
          <w:p w14:paraId="3C1AB55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67AB13AE" w14:textId="4505CF65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17</w:t>
            </w:r>
          </w:p>
        </w:tc>
        <w:tc>
          <w:tcPr>
            <w:tcW w:w="1497" w:type="dxa"/>
          </w:tcPr>
          <w:p w14:paraId="291EF4F2" w14:textId="6A0FC230" w:rsidR="00F47FE8" w:rsidRPr="00364395" w:rsidRDefault="00A553B1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+3</w:t>
            </w:r>
          </w:p>
        </w:tc>
        <w:tc>
          <w:tcPr>
            <w:tcW w:w="1752" w:type="dxa"/>
            <w:shd w:val="clear" w:color="auto" w:fill="auto"/>
          </w:tcPr>
          <w:p w14:paraId="23A7AF9F" w14:textId="30789585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13</w:t>
            </w:r>
          </w:p>
        </w:tc>
        <w:tc>
          <w:tcPr>
            <w:tcW w:w="1497" w:type="dxa"/>
          </w:tcPr>
          <w:p w14:paraId="73093A14" w14:textId="3C9973B7" w:rsidR="00F47FE8" w:rsidRPr="00364395" w:rsidRDefault="00A553B1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</w:t>
            </w:r>
          </w:p>
        </w:tc>
      </w:tr>
      <w:tr w:rsidR="00F47FE8" w:rsidRPr="007A1FDB" w14:paraId="61B47EA2" w14:textId="77777777" w:rsidTr="00A553B1">
        <w:tc>
          <w:tcPr>
            <w:tcW w:w="2625" w:type="dxa"/>
          </w:tcPr>
          <w:p w14:paraId="37C1FB6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7D56CD7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1BD3B36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3956EEC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6CD0137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85BCEE1" w14:textId="77777777" w:rsidTr="00A553B1">
        <w:tc>
          <w:tcPr>
            <w:tcW w:w="2625" w:type="dxa"/>
          </w:tcPr>
          <w:p w14:paraId="646AFD0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auto"/>
          </w:tcPr>
          <w:p w14:paraId="77797F6E" w14:textId="0AF236F4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0B1A9E45" w14:textId="5E0EF167" w:rsidR="00F47FE8" w:rsidRPr="00364395" w:rsidRDefault="00A553B1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1736618F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C497009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2FC4C46" w14:textId="77777777" w:rsidTr="00A553B1">
        <w:tc>
          <w:tcPr>
            <w:tcW w:w="2625" w:type="dxa"/>
          </w:tcPr>
          <w:p w14:paraId="051C5DC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C45DB61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EFDF467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auto"/>
          </w:tcPr>
          <w:p w14:paraId="3F95D6EE" w14:textId="1D0CE5B6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7263352F" w14:textId="41A87172" w:rsidR="00F47FE8" w:rsidRPr="00364395" w:rsidRDefault="00A553B1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51B9798D" w14:textId="77777777" w:rsidTr="00A553B1">
        <w:tc>
          <w:tcPr>
            <w:tcW w:w="2625" w:type="dxa"/>
          </w:tcPr>
          <w:p w14:paraId="0407118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E38BB7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17D9AE2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AAB75D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ED58E1B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A5FF721" w14:textId="77777777" w:rsidTr="00A553B1">
        <w:tc>
          <w:tcPr>
            <w:tcW w:w="2625" w:type="dxa"/>
          </w:tcPr>
          <w:p w14:paraId="5378E49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5FE69B45" w14:textId="0932D947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2CDF902B" w14:textId="03415F58" w:rsidR="00F47FE8" w:rsidRPr="00364395" w:rsidRDefault="00A553B1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17AA7CE4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286044F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EF4C2E2" w14:textId="77777777" w:rsidTr="00A553B1">
        <w:tc>
          <w:tcPr>
            <w:tcW w:w="2625" w:type="dxa"/>
          </w:tcPr>
          <w:p w14:paraId="7E98A22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0928C7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1245FD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B7E93EC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1FDC17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9CB29C9" w14:textId="77777777" w:rsidTr="00A553B1">
        <w:tc>
          <w:tcPr>
            <w:tcW w:w="2625" w:type="dxa"/>
          </w:tcPr>
          <w:p w14:paraId="4EE5363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A5D94DA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32443D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14C58D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8F9FF7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20C7C7C" w14:textId="77777777" w:rsidTr="00A553B1">
        <w:tc>
          <w:tcPr>
            <w:tcW w:w="2625" w:type="dxa"/>
          </w:tcPr>
          <w:p w14:paraId="020EF9E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395224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B51BD97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9E31DA0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8F45FD0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D7FB1BF" w14:textId="77777777" w:rsidTr="00A553B1">
        <w:tc>
          <w:tcPr>
            <w:tcW w:w="2625" w:type="dxa"/>
          </w:tcPr>
          <w:p w14:paraId="14109DA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C7CEC21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F7B8D5F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1EB581F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CA0523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BE9B26D" w14:textId="77777777" w:rsidTr="00A553B1">
        <w:tc>
          <w:tcPr>
            <w:tcW w:w="2625" w:type="dxa"/>
          </w:tcPr>
          <w:p w14:paraId="56D2D71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19233A4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0D413D1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308E882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7CC83D0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315C5FE" w14:textId="77777777" w:rsidTr="00A553B1">
        <w:tc>
          <w:tcPr>
            <w:tcW w:w="2625" w:type="dxa"/>
          </w:tcPr>
          <w:p w14:paraId="4F6F072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171E08B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8C026F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EA4805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7DD626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6142D15" w14:textId="77777777" w:rsidTr="00A553B1">
        <w:tc>
          <w:tcPr>
            <w:tcW w:w="2625" w:type="dxa"/>
          </w:tcPr>
          <w:p w14:paraId="4559654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1905ED8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A934175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E43202A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035ABFF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A28C65E" w14:textId="77777777" w:rsidTr="00A553B1">
        <w:tc>
          <w:tcPr>
            <w:tcW w:w="2625" w:type="dxa"/>
          </w:tcPr>
          <w:p w14:paraId="4F123121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7F3A92A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9AD727F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E0E3B7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30D23F3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E43D32E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794EDA9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6125C167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00797CBD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4FB31CDA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2566A7E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37F9BD17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3B09877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779FC94F" w14:textId="15A56D55" w:rsidR="00F47FE8" w:rsidRPr="007A1FDB" w:rsidRDefault="0036439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20</w:t>
            </w:r>
          </w:p>
        </w:tc>
        <w:tc>
          <w:tcPr>
            <w:tcW w:w="1497" w:type="dxa"/>
          </w:tcPr>
          <w:p w14:paraId="47FAC20D" w14:textId="0E3816D9" w:rsidR="00F47FE8" w:rsidRPr="007A1FDB" w:rsidRDefault="00A553B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+3</w:t>
            </w:r>
          </w:p>
        </w:tc>
        <w:tc>
          <w:tcPr>
            <w:tcW w:w="1752" w:type="dxa"/>
          </w:tcPr>
          <w:p w14:paraId="79F34B5B" w14:textId="194B1E50" w:rsidR="00F47FE8" w:rsidRPr="007A1FDB" w:rsidRDefault="0036439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16</w:t>
            </w:r>
          </w:p>
        </w:tc>
        <w:tc>
          <w:tcPr>
            <w:tcW w:w="1497" w:type="dxa"/>
          </w:tcPr>
          <w:p w14:paraId="059ECBB6" w14:textId="00AD5918" w:rsidR="00F47FE8" w:rsidRPr="007A1FDB" w:rsidRDefault="00A553B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+1</w:t>
            </w:r>
          </w:p>
        </w:tc>
      </w:tr>
    </w:tbl>
    <w:p w14:paraId="02D7E923" w14:textId="67687C38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E724CF5" w14:textId="5B21FE2B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220A877" w14:textId="272B83A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B674BEE" w14:textId="6BCF004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F4A0991" w14:textId="6D82249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4C26EC7" w14:textId="51B64905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91C18BC" w14:textId="298910E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A5B3A74" w14:textId="4D57619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C46DE7B" w14:textId="359C130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F9298DC" w14:textId="41AEDB5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C208A9D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1DD5A069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792BBBEE" w14:textId="513A9B40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Tipperary</w:t>
            </w:r>
          </w:p>
        </w:tc>
      </w:tr>
      <w:tr w:rsidR="00F47FE8" w:rsidRPr="007A1FDB" w14:paraId="60FD4E0D" w14:textId="77777777" w:rsidTr="00F47FE8">
        <w:tc>
          <w:tcPr>
            <w:tcW w:w="2625" w:type="dxa"/>
            <w:shd w:val="clear" w:color="auto" w:fill="D9D9D9" w:themeFill="text2" w:themeFillShade="D9"/>
          </w:tcPr>
          <w:p w14:paraId="277794DE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3196CF62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019EA81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3EA22FE6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6F146C56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7D8D061E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263095E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30F27849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2BA2D5F7" w14:textId="77777777" w:rsidTr="00F47FE8">
        <w:tc>
          <w:tcPr>
            <w:tcW w:w="2625" w:type="dxa"/>
          </w:tcPr>
          <w:p w14:paraId="70A8382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007E9ABE" w14:textId="51C70D61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84</w:t>
            </w:r>
          </w:p>
        </w:tc>
        <w:tc>
          <w:tcPr>
            <w:tcW w:w="1497" w:type="dxa"/>
          </w:tcPr>
          <w:p w14:paraId="1403209A" w14:textId="1C6C54A9" w:rsidR="00F47FE8" w:rsidRPr="00364395" w:rsidRDefault="00A553B1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+8</w:t>
            </w:r>
          </w:p>
        </w:tc>
        <w:tc>
          <w:tcPr>
            <w:tcW w:w="1752" w:type="dxa"/>
            <w:shd w:val="clear" w:color="auto" w:fill="auto"/>
          </w:tcPr>
          <w:p w14:paraId="5706628D" w14:textId="5BCFE35C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54</w:t>
            </w:r>
          </w:p>
        </w:tc>
        <w:tc>
          <w:tcPr>
            <w:tcW w:w="1497" w:type="dxa"/>
          </w:tcPr>
          <w:p w14:paraId="2AFF9FD1" w14:textId="60908A18" w:rsidR="00F47FE8" w:rsidRPr="00364395" w:rsidRDefault="00A553B1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+8</w:t>
            </w:r>
          </w:p>
        </w:tc>
      </w:tr>
      <w:tr w:rsidR="00F47FE8" w:rsidRPr="007A1FDB" w14:paraId="68BB2642" w14:textId="77777777" w:rsidTr="00364395">
        <w:tc>
          <w:tcPr>
            <w:tcW w:w="2625" w:type="dxa"/>
          </w:tcPr>
          <w:p w14:paraId="20F731A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4639CEF4" w14:textId="6396A5EA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10</w:t>
            </w:r>
          </w:p>
        </w:tc>
        <w:tc>
          <w:tcPr>
            <w:tcW w:w="1497" w:type="dxa"/>
          </w:tcPr>
          <w:p w14:paraId="32C55250" w14:textId="4460AB75" w:rsidR="00F47FE8" w:rsidRPr="00364395" w:rsidRDefault="00A553B1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56F3A193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B8A6E6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198F1E1" w14:textId="77777777" w:rsidTr="00F47FE8">
        <w:tc>
          <w:tcPr>
            <w:tcW w:w="2625" w:type="dxa"/>
          </w:tcPr>
          <w:p w14:paraId="6EB7A9E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auto"/>
          </w:tcPr>
          <w:p w14:paraId="16FF2E9D" w14:textId="2567FD1E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56ABE904" w14:textId="33724E8E" w:rsidR="00F47FE8" w:rsidRPr="00364395" w:rsidRDefault="00A553B1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1C173032" w14:textId="51521504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40A0BDAA" w14:textId="07C00941" w:rsidR="00F47FE8" w:rsidRPr="00364395" w:rsidRDefault="00A553B1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7E868477" w14:textId="77777777" w:rsidTr="00A553B1">
        <w:tc>
          <w:tcPr>
            <w:tcW w:w="2625" w:type="dxa"/>
          </w:tcPr>
          <w:p w14:paraId="13843DC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341AFB6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9FEC577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auto"/>
          </w:tcPr>
          <w:p w14:paraId="5DEA32BB" w14:textId="54FD1710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7CA91B3A" w14:textId="70CC4D11" w:rsidR="00F47FE8" w:rsidRPr="00364395" w:rsidRDefault="00A553B1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771D9201" w14:textId="77777777" w:rsidTr="00A553B1">
        <w:tc>
          <w:tcPr>
            <w:tcW w:w="2625" w:type="dxa"/>
          </w:tcPr>
          <w:p w14:paraId="0994C7F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BC6FBA9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BB14216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A41089B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BF3E825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CABEACA" w14:textId="77777777" w:rsidTr="00A553B1">
        <w:tc>
          <w:tcPr>
            <w:tcW w:w="2625" w:type="dxa"/>
          </w:tcPr>
          <w:p w14:paraId="447723E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29A9325B" w14:textId="21662C16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5AFD93F0" w14:textId="13BA8BD9" w:rsidR="00F47FE8" w:rsidRPr="00364395" w:rsidRDefault="00A553B1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4D2157F2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337BF20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53A5D16" w14:textId="77777777" w:rsidTr="00A553B1">
        <w:tc>
          <w:tcPr>
            <w:tcW w:w="2625" w:type="dxa"/>
          </w:tcPr>
          <w:p w14:paraId="4A5B421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A04409B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02F4DA2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1C1F2BB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889B038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796DE6E" w14:textId="77777777" w:rsidTr="00A553B1">
        <w:tc>
          <w:tcPr>
            <w:tcW w:w="2625" w:type="dxa"/>
          </w:tcPr>
          <w:p w14:paraId="3B1201D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CDE5234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8046357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B63E144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1C5AD51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ABC2D5E" w14:textId="77777777" w:rsidTr="00A553B1">
        <w:tc>
          <w:tcPr>
            <w:tcW w:w="2625" w:type="dxa"/>
          </w:tcPr>
          <w:p w14:paraId="71E0124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C2A126C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51190FA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DF39531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4AF78DB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5F13ACE" w14:textId="77777777" w:rsidTr="00A553B1">
        <w:tc>
          <w:tcPr>
            <w:tcW w:w="2625" w:type="dxa"/>
          </w:tcPr>
          <w:p w14:paraId="002557C1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3A42A1B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BF020FB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62E16E0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130531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ED0839B" w14:textId="77777777" w:rsidTr="00A553B1">
        <w:tc>
          <w:tcPr>
            <w:tcW w:w="2625" w:type="dxa"/>
          </w:tcPr>
          <w:p w14:paraId="3269BE5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DB6D5DC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A3727C0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0FCA787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7B3910C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B8AFE81" w14:textId="77777777" w:rsidTr="00A553B1">
        <w:tc>
          <w:tcPr>
            <w:tcW w:w="2625" w:type="dxa"/>
          </w:tcPr>
          <w:p w14:paraId="6055954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E4C483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F7C33A2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AD5C823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66BAAFA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4904134" w14:textId="77777777" w:rsidTr="00A553B1">
        <w:tc>
          <w:tcPr>
            <w:tcW w:w="2625" w:type="dxa"/>
          </w:tcPr>
          <w:p w14:paraId="7E5271D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BE6B3FA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C935A5C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BFE3B69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33A09A1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D083B4F" w14:textId="77777777" w:rsidTr="00A553B1">
        <w:tc>
          <w:tcPr>
            <w:tcW w:w="2625" w:type="dxa"/>
          </w:tcPr>
          <w:p w14:paraId="4D2227F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263A118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327ED50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DC7D681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67CCE6F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87E3F3C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4FD82E60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3377E933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1A3A1894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41CDB172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0B1D276D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56093C7C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1E4CDB4F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05861894" w14:textId="4D2C28DE" w:rsidR="00F47FE8" w:rsidRPr="007A1FDB" w:rsidRDefault="0036439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98</w:t>
            </w:r>
          </w:p>
        </w:tc>
        <w:tc>
          <w:tcPr>
            <w:tcW w:w="1497" w:type="dxa"/>
          </w:tcPr>
          <w:p w14:paraId="0469A60F" w14:textId="6CCF8123" w:rsidR="00F47FE8" w:rsidRPr="007A1FDB" w:rsidRDefault="00A553B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+8</w:t>
            </w:r>
          </w:p>
        </w:tc>
        <w:tc>
          <w:tcPr>
            <w:tcW w:w="1752" w:type="dxa"/>
          </w:tcPr>
          <w:p w14:paraId="64143B14" w14:textId="73A728B6" w:rsidR="00F47FE8" w:rsidRPr="007A1FDB" w:rsidRDefault="0036439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56</w:t>
            </w:r>
          </w:p>
        </w:tc>
        <w:tc>
          <w:tcPr>
            <w:tcW w:w="1497" w:type="dxa"/>
          </w:tcPr>
          <w:p w14:paraId="772B5FDB" w14:textId="74F983B5" w:rsidR="00F47FE8" w:rsidRPr="007A1FDB" w:rsidRDefault="00A553B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+8</w:t>
            </w:r>
          </w:p>
        </w:tc>
      </w:tr>
    </w:tbl>
    <w:p w14:paraId="3B62387D" w14:textId="5062D345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A4FE2EB" w14:textId="5376A0CF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904003E" w14:textId="7CD101A7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93962E5" w14:textId="20C3C79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1CD9FB4" w14:textId="2051AB2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81FA313" w14:textId="165E704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00725CB" w14:textId="6BFB300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E6D6CD5" w14:textId="31B2F118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8D7FC30" w14:textId="6538CDC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F3A2600" w14:textId="0D566534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6753A61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62FCCB36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00A8B38D" w14:textId="30328B6A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 xml:space="preserve">Waterford </w:t>
            </w:r>
          </w:p>
        </w:tc>
      </w:tr>
      <w:tr w:rsidR="00F47FE8" w:rsidRPr="007A1FDB" w14:paraId="46BFD3ED" w14:textId="77777777" w:rsidTr="00F47FE8">
        <w:tc>
          <w:tcPr>
            <w:tcW w:w="2625" w:type="dxa"/>
            <w:shd w:val="clear" w:color="auto" w:fill="D9D9D9" w:themeFill="text2" w:themeFillShade="D9"/>
          </w:tcPr>
          <w:p w14:paraId="170CD028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619A3EEF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756D3DB3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7AE4E4E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3A2F3D54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41508247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48A2B19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2482BE0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273E3BAF" w14:textId="77777777" w:rsidTr="00F47FE8">
        <w:tc>
          <w:tcPr>
            <w:tcW w:w="2625" w:type="dxa"/>
          </w:tcPr>
          <w:p w14:paraId="4832015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416A4311" w14:textId="023B2DA9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51</w:t>
            </w:r>
          </w:p>
        </w:tc>
        <w:tc>
          <w:tcPr>
            <w:tcW w:w="1497" w:type="dxa"/>
          </w:tcPr>
          <w:p w14:paraId="249BC290" w14:textId="78F1D6D5" w:rsidR="00F47FE8" w:rsidRPr="00364395" w:rsidRDefault="009D652B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+11</w:t>
            </w:r>
          </w:p>
        </w:tc>
        <w:tc>
          <w:tcPr>
            <w:tcW w:w="1752" w:type="dxa"/>
            <w:shd w:val="clear" w:color="auto" w:fill="auto"/>
          </w:tcPr>
          <w:p w14:paraId="0683CA8F" w14:textId="7EA6DD22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31</w:t>
            </w:r>
          </w:p>
        </w:tc>
        <w:tc>
          <w:tcPr>
            <w:tcW w:w="1497" w:type="dxa"/>
          </w:tcPr>
          <w:p w14:paraId="08FE84ED" w14:textId="033420D8" w:rsidR="00F47FE8" w:rsidRPr="009D652B" w:rsidRDefault="009D652B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9D652B">
              <w:rPr>
                <w:rFonts w:cstheme="minorHAnsi"/>
                <w:color w:val="800080" w:themeColor="accent1"/>
                <w:sz w:val="24"/>
                <w:szCs w:val="24"/>
              </w:rPr>
              <w:t>+5</w:t>
            </w:r>
          </w:p>
        </w:tc>
      </w:tr>
      <w:tr w:rsidR="00F47FE8" w:rsidRPr="007A1FDB" w14:paraId="2A191AD0" w14:textId="77777777" w:rsidTr="00364395">
        <w:tc>
          <w:tcPr>
            <w:tcW w:w="2625" w:type="dxa"/>
          </w:tcPr>
          <w:p w14:paraId="19847C4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0AA038CA" w14:textId="33535DEC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3FAF4911" w14:textId="04F4FC47" w:rsidR="00F47FE8" w:rsidRPr="00364395" w:rsidRDefault="009D652B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4292E70B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8B670FB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62AC88B" w14:textId="77777777" w:rsidTr="009D652B">
        <w:tc>
          <w:tcPr>
            <w:tcW w:w="2625" w:type="dxa"/>
          </w:tcPr>
          <w:p w14:paraId="202657E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A083267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27829DAB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8E77386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247C3AE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4E8C6EE" w14:textId="77777777" w:rsidTr="009D652B">
        <w:tc>
          <w:tcPr>
            <w:tcW w:w="2625" w:type="dxa"/>
          </w:tcPr>
          <w:p w14:paraId="425C70A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F59E585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66C70405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BF21273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0BAAF6E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50886BF" w14:textId="77777777" w:rsidTr="009D652B">
        <w:tc>
          <w:tcPr>
            <w:tcW w:w="2625" w:type="dxa"/>
          </w:tcPr>
          <w:p w14:paraId="51248C9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232B841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6ED353F3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C489647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7B9FC1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CCF7DA4" w14:textId="77777777" w:rsidTr="009D652B">
        <w:tc>
          <w:tcPr>
            <w:tcW w:w="2625" w:type="dxa"/>
          </w:tcPr>
          <w:p w14:paraId="7326346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1BB596FC" w14:textId="2047030D" w:rsidR="00F47FE8" w:rsidRPr="00364395" w:rsidRDefault="00364395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364395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206DF852" w14:textId="7DAFE68F" w:rsidR="00F47FE8" w:rsidRPr="00364395" w:rsidRDefault="009D652B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35DC332A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BA38FC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8D3AD87" w14:textId="77777777" w:rsidTr="009D652B">
        <w:tc>
          <w:tcPr>
            <w:tcW w:w="2625" w:type="dxa"/>
          </w:tcPr>
          <w:p w14:paraId="2F13C6D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4BFB372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6953DCA0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143D984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2FC6C4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D41BF91" w14:textId="77777777" w:rsidTr="009D652B">
        <w:tc>
          <w:tcPr>
            <w:tcW w:w="2625" w:type="dxa"/>
          </w:tcPr>
          <w:p w14:paraId="0BB4C89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17F492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7B272FC4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9606C0A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31D7C9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90EAB14" w14:textId="77777777" w:rsidTr="009D652B">
        <w:tc>
          <w:tcPr>
            <w:tcW w:w="2625" w:type="dxa"/>
          </w:tcPr>
          <w:p w14:paraId="6E5EEA5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A506B63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0A348AE9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CC1CD3C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1EB404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146D68B" w14:textId="77777777" w:rsidTr="009D652B">
        <w:tc>
          <w:tcPr>
            <w:tcW w:w="2625" w:type="dxa"/>
          </w:tcPr>
          <w:p w14:paraId="52C607B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221DA95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37CB5255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E22564E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655B67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0CC1240" w14:textId="77777777" w:rsidTr="009D652B">
        <w:tc>
          <w:tcPr>
            <w:tcW w:w="2625" w:type="dxa"/>
          </w:tcPr>
          <w:p w14:paraId="05A15303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8FA5CA1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57C04B5A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717A4C0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1180031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F025682" w14:textId="77777777" w:rsidTr="009D652B">
        <w:tc>
          <w:tcPr>
            <w:tcW w:w="2625" w:type="dxa"/>
          </w:tcPr>
          <w:p w14:paraId="2FE4C87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6EA4A73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15371A59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DFA8E3D" w14:textId="77777777" w:rsidR="00F47FE8" w:rsidRPr="00364395" w:rsidRDefault="00F47FE8" w:rsidP="00364395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02FA60F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6451BE1" w14:textId="77777777" w:rsidTr="009D652B">
        <w:tc>
          <w:tcPr>
            <w:tcW w:w="2625" w:type="dxa"/>
          </w:tcPr>
          <w:p w14:paraId="67BD708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992A07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3922E2A0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A5CF57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B41617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FFD4C33" w14:textId="77777777" w:rsidTr="009D652B">
        <w:tc>
          <w:tcPr>
            <w:tcW w:w="2625" w:type="dxa"/>
          </w:tcPr>
          <w:p w14:paraId="244B2DB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325173F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70F9C950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9AD04F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DA437CB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B868ED5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1361181F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0EE71DB4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536B3DF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5434C95A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081D6A6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5DD88CC9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242276CB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5934157F" w14:textId="2033A5FC" w:rsidR="00F47FE8" w:rsidRPr="007A1FDB" w:rsidRDefault="0036439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55</w:t>
            </w:r>
          </w:p>
        </w:tc>
        <w:tc>
          <w:tcPr>
            <w:tcW w:w="1497" w:type="dxa"/>
          </w:tcPr>
          <w:p w14:paraId="3E299B7A" w14:textId="6A07A8B5" w:rsidR="00F47FE8" w:rsidRPr="007A1FDB" w:rsidRDefault="009D652B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+11</w:t>
            </w:r>
          </w:p>
        </w:tc>
        <w:tc>
          <w:tcPr>
            <w:tcW w:w="1752" w:type="dxa"/>
          </w:tcPr>
          <w:p w14:paraId="5D3E7833" w14:textId="23EA67EC" w:rsidR="00F47FE8" w:rsidRPr="007A1FDB" w:rsidRDefault="00364395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31</w:t>
            </w:r>
          </w:p>
        </w:tc>
        <w:tc>
          <w:tcPr>
            <w:tcW w:w="1497" w:type="dxa"/>
          </w:tcPr>
          <w:p w14:paraId="40963769" w14:textId="7E6B39CF" w:rsidR="00F47FE8" w:rsidRPr="007A1FDB" w:rsidRDefault="009D652B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+5</w:t>
            </w:r>
          </w:p>
        </w:tc>
      </w:tr>
    </w:tbl>
    <w:p w14:paraId="579DEC76" w14:textId="1E1B3FEB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66FEF1E" w14:textId="2D63E2D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C0333B1" w14:textId="48D0F31F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30BC14F" w14:textId="4AD8B91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74076E6" w14:textId="2AA56F2E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7A7050A" w14:textId="440B1B2A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91DF538" w14:textId="00A187F4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FE9485F" w14:textId="1780A53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D4F4BBB" w14:textId="0774BAE0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431CEB0" w14:textId="07E97807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2AE52B3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7A3C9B9D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2AC8F3C5" w14:textId="49AB3258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Westmeath</w:t>
            </w:r>
          </w:p>
        </w:tc>
      </w:tr>
      <w:tr w:rsidR="00F47FE8" w:rsidRPr="007A1FDB" w14:paraId="3A1FE71F" w14:textId="77777777" w:rsidTr="00F47FE8">
        <w:tc>
          <w:tcPr>
            <w:tcW w:w="2625" w:type="dxa"/>
            <w:shd w:val="clear" w:color="auto" w:fill="D9D9D9" w:themeFill="text2" w:themeFillShade="D9"/>
          </w:tcPr>
          <w:p w14:paraId="022AC81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3E4A6C6D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482E5E2D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35DFC741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64EBD975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47025D55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40C35B13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2189AF89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E668DC" w14:paraId="2D71DFE2" w14:textId="77777777" w:rsidTr="00F47FE8">
        <w:tc>
          <w:tcPr>
            <w:tcW w:w="2625" w:type="dxa"/>
          </w:tcPr>
          <w:p w14:paraId="74F26D9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1364530B" w14:textId="353B1E62" w:rsidR="00F47FE8" w:rsidRPr="00E668DC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668DC">
              <w:rPr>
                <w:rFonts w:cstheme="minorHAnsi"/>
                <w:color w:val="800080" w:themeColor="accent1"/>
                <w:sz w:val="24"/>
                <w:szCs w:val="24"/>
              </w:rPr>
              <w:t>41</w:t>
            </w:r>
          </w:p>
        </w:tc>
        <w:tc>
          <w:tcPr>
            <w:tcW w:w="1497" w:type="dxa"/>
          </w:tcPr>
          <w:p w14:paraId="0AD27E3A" w14:textId="7FD58C3C" w:rsidR="00F47FE8" w:rsidRPr="00E668DC" w:rsidRDefault="00E668DC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668DC">
              <w:rPr>
                <w:rFonts w:cstheme="minorHAnsi"/>
                <w:color w:val="800080" w:themeColor="accent1"/>
                <w:sz w:val="24"/>
                <w:szCs w:val="24"/>
              </w:rPr>
              <w:t>+6</w:t>
            </w:r>
          </w:p>
        </w:tc>
        <w:tc>
          <w:tcPr>
            <w:tcW w:w="1752" w:type="dxa"/>
            <w:shd w:val="clear" w:color="auto" w:fill="auto"/>
          </w:tcPr>
          <w:p w14:paraId="48413782" w14:textId="66836538" w:rsidR="00F47FE8" w:rsidRPr="00E668DC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668DC">
              <w:rPr>
                <w:rFonts w:cstheme="minorHAnsi"/>
                <w:color w:val="800080" w:themeColor="accent1"/>
                <w:sz w:val="24"/>
                <w:szCs w:val="24"/>
              </w:rPr>
              <w:t>26</w:t>
            </w:r>
          </w:p>
        </w:tc>
        <w:tc>
          <w:tcPr>
            <w:tcW w:w="1497" w:type="dxa"/>
          </w:tcPr>
          <w:p w14:paraId="08FB5829" w14:textId="591001B6" w:rsidR="00F47FE8" w:rsidRPr="00E668DC" w:rsidRDefault="00E668DC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668DC">
              <w:rPr>
                <w:rFonts w:cstheme="minorHAnsi"/>
                <w:color w:val="800080" w:themeColor="accent1"/>
                <w:sz w:val="24"/>
                <w:szCs w:val="24"/>
              </w:rPr>
              <w:t>+3</w:t>
            </w:r>
          </w:p>
        </w:tc>
      </w:tr>
      <w:tr w:rsidR="00F47FE8" w:rsidRPr="00E668DC" w14:paraId="105FFCFF" w14:textId="77777777" w:rsidTr="00A03CA1">
        <w:tc>
          <w:tcPr>
            <w:tcW w:w="2625" w:type="dxa"/>
          </w:tcPr>
          <w:p w14:paraId="04A6A36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07D7E9D6" w14:textId="117632DF" w:rsidR="00F47FE8" w:rsidRPr="00E668DC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668DC">
              <w:rPr>
                <w:rFonts w:cstheme="minorHAnsi"/>
                <w:color w:val="800080" w:themeColor="accent1"/>
                <w:sz w:val="24"/>
                <w:szCs w:val="24"/>
              </w:rPr>
              <w:t>10</w:t>
            </w:r>
          </w:p>
        </w:tc>
        <w:tc>
          <w:tcPr>
            <w:tcW w:w="1497" w:type="dxa"/>
          </w:tcPr>
          <w:p w14:paraId="01325F6F" w14:textId="6B139FEC" w:rsidR="00F47FE8" w:rsidRPr="00E668DC" w:rsidRDefault="00E668DC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668DC">
              <w:rPr>
                <w:rFonts w:cstheme="minorHAnsi"/>
                <w:color w:val="800080" w:themeColor="accent1"/>
                <w:sz w:val="24"/>
                <w:szCs w:val="24"/>
              </w:rPr>
              <w:t>+2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0483CAA4" w14:textId="77777777" w:rsidR="00F47FE8" w:rsidRPr="00E668DC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F01BA96" w14:textId="77777777" w:rsidR="00F47FE8" w:rsidRPr="00E668DC" w:rsidRDefault="00F47FE8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E668DC" w14:paraId="05724E2C" w14:textId="77777777" w:rsidTr="00A03CA1">
        <w:tc>
          <w:tcPr>
            <w:tcW w:w="2625" w:type="dxa"/>
          </w:tcPr>
          <w:p w14:paraId="4D79777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auto"/>
          </w:tcPr>
          <w:p w14:paraId="47E8C5E1" w14:textId="380972F7" w:rsidR="00F47FE8" w:rsidRPr="00E668DC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668DC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47FC24AD" w14:textId="6807AD17" w:rsidR="00F47FE8" w:rsidRPr="00E668DC" w:rsidRDefault="00E668DC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668DC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2F17D5D1" w14:textId="77777777" w:rsidR="00F47FE8" w:rsidRPr="00E668DC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40728C04" w14:textId="77777777" w:rsidR="00F47FE8" w:rsidRPr="00E668DC" w:rsidRDefault="00F47FE8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E668DC" w14:paraId="54297441" w14:textId="77777777" w:rsidTr="00A03CA1">
        <w:tc>
          <w:tcPr>
            <w:tcW w:w="2625" w:type="dxa"/>
          </w:tcPr>
          <w:p w14:paraId="0D2DA3D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AF3F967" w14:textId="77777777" w:rsidR="00F47FE8" w:rsidRPr="00E668DC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6CB3AD05" w14:textId="77777777" w:rsidR="00F47FE8" w:rsidRPr="00E668DC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4019965" w14:textId="77777777" w:rsidR="00F47FE8" w:rsidRPr="00E668DC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0C6685D8" w14:textId="77777777" w:rsidR="00F47FE8" w:rsidRPr="00E668DC" w:rsidRDefault="00F47FE8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E668DC" w14:paraId="53B5B5A2" w14:textId="77777777" w:rsidTr="00A03CA1">
        <w:tc>
          <w:tcPr>
            <w:tcW w:w="2625" w:type="dxa"/>
          </w:tcPr>
          <w:p w14:paraId="555DB1B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67773A1" w14:textId="77777777" w:rsidR="00F47FE8" w:rsidRPr="00E668DC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2F9B992B" w14:textId="77777777" w:rsidR="00F47FE8" w:rsidRPr="00E668DC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F4FCA81" w14:textId="77777777" w:rsidR="00F47FE8" w:rsidRPr="00E668DC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3318A66F" w14:textId="77777777" w:rsidR="00F47FE8" w:rsidRPr="00E668DC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E668DC" w14:paraId="53BE8C3A" w14:textId="77777777" w:rsidTr="00A03CA1">
        <w:tc>
          <w:tcPr>
            <w:tcW w:w="2625" w:type="dxa"/>
          </w:tcPr>
          <w:p w14:paraId="7D05E25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65C9F3CF" w14:textId="5D8C2DA5" w:rsidR="00F47FE8" w:rsidRPr="00E668DC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668DC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0F9B26F1" w14:textId="26A5042B" w:rsidR="00F47FE8" w:rsidRPr="00E668DC" w:rsidRDefault="00E668DC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668DC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4E319DC1" w14:textId="77777777" w:rsidR="00F47FE8" w:rsidRPr="00E668DC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607DC369" w14:textId="77777777" w:rsidR="00F47FE8" w:rsidRPr="00E668DC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E668DC" w14:paraId="7DB16D43" w14:textId="77777777" w:rsidTr="00A03CA1">
        <w:tc>
          <w:tcPr>
            <w:tcW w:w="2625" w:type="dxa"/>
          </w:tcPr>
          <w:p w14:paraId="50167B4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984A725" w14:textId="77777777" w:rsidR="00F47FE8" w:rsidRPr="00E668DC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410CE113" w14:textId="77777777" w:rsidR="00F47FE8" w:rsidRPr="00E668DC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6237D4E" w14:textId="77777777" w:rsidR="00F47FE8" w:rsidRPr="00E668DC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3A8AE64A" w14:textId="77777777" w:rsidR="00F47FE8" w:rsidRPr="00E668DC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E668DC" w14:paraId="6BF9ABB1" w14:textId="77777777" w:rsidTr="00A03CA1">
        <w:tc>
          <w:tcPr>
            <w:tcW w:w="2625" w:type="dxa"/>
          </w:tcPr>
          <w:p w14:paraId="1AB98F0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BB040AD" w14:textId="77777777" w:rsidR="00F47FE8" w:rsidRPr="00E668DC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13AE1DD8" w14:textId="77777777" w:rsidR="00F47FE8" w:rsidRPr="00E668DC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9BB97A6" w14:textId="77777777" w:rsidR="00F47FE8" w:rsidRPr="00E668DC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4CB58D47" w14:textId="77777777" w:rsidR="00F47FE8" w:rsidRPr="00E668DC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5A5B3BA" w14:textId="77777777" w:rsidTr="00A03CA1">
        <w:tc>
          <w:tcPr>
            <w:tcW w:w="2625" w:type="dxa"/>
          </w:tcPr>
          <w:p w14:paraId="643C896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1702809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46BC9F29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D32C315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2F72E41B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FAFBD40" w14:textId="77777777" w:rsidTr="00A03CA1">
        <w:tc>
          <w:tcPr>
            <w:tcW w:w="2625" w:type="dxa"/>
          </w:tcPr>
          <w:p w14:paraId="20ECD13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82230D9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12B8CBD4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6703312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29641614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F75DBF6" w14:textId="77777777" w:rsidTr="00A03CA1">
        <w:tc>
          <w:tcPr>
            <w:tcW w:w="2625" w:type="dxa"/>
          </w:tcPr>
          <w:p w14:paraId="13FC451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FF3ABDE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5215510B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6D2F455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35F4127B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538EABE" w14:textId="77777777" w:rsidTr="00A03CA1">
        <w:tc>
          <w:tcPr>
            <w:tcW w:w="2625" w:type="dxa"/>
          </w:tcPr>
          <w:p w14:paraId="1784600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C65E44F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7BF481C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E23189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5373315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14F2BBF" w14:textId="77777777" w:rsidTr="00A03CA1">
        <w:tc>
          <w:tcPr>
            <w:tcW w:w="2625" w:type="dxa"/>
          </w:tcPr>
          <w:p w14:paraId="7392327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4AA70F51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06037BA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EAB9EB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28F4C5A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CE1EE38" w14:textId="77777777" w:rsidTr="00A03CA1">
        <w:tc>
          <w:tcPr>
            <w:tcW w:w="2625" w:type="dxa"/>
          </w:tcPr>
          <w:p w14:paraId="654E324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3EC8DB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2506565E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F2C0B4B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</w:tcPr>
          <w:p w14:paraId="57BA307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AA74C4C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227C9B8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21678B4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1C57A2C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690B65CE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754D89AB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63F1ECAB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3F26DE18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51231A6E" w14:textId="0E926A57" w:rsidR="00F47FE8" w:rsidRPr="007A1FDB" w:rsidRDefault="00A03CA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54</w:t>
            </w:r>
          </w:p>
        </w:tc>
        <w:tc>
          <w:tcPr>
            <w:tcW w:w="1497" w:type="dxa"/>
          </w:tcPr>
          <w:p w14:paraId="4AB9D463" w14:textId="769046DB" w:rsidR="00F47FE8" w:rsidRPr="007A1FDB" w:rsidRDefault="00E668DC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+8</w:t>
            </w:r>
          </w:p>
        </w:tc>
        <w:tc>
          <w:tcPr>
            <w:tcW w:w="1752" w:type="dxa"/>
          </w:tcPr>
          <w:p w14:paraId="5615BF6B" w14:textId="757AF00F" w:rsidR="00F47FE8" w:rsidRPr="007A1FDB" w:rsidRDefault="00A03CA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26</w:t>
            </w:r>
          </w:p>
        </w:tc>
        <w:tc>
          <w:tcPr>
            <w:tcW w:w="1497" w:type="dxa"/>
          </w:tcPr>
          <w:p w14:paraId="1B5D4377" w14:textId="4FB3DC7A" w:rsidR="00F47FE8" w:rsidRPr="007A1FDB" w:rsidRDefault="00E668DC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+3</w:t>
            </w:r>
          </w:p>
        </w:tc>
      </w:tr>
    </w:tbl>
    <w:p w14:paraId="53113E0D" w14:textId="47B7321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A0940D8" w14:textId="13AA8A3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084ECCC" w14:textId="634008A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A998EEB" w14:textId="2C2D1D9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9D5E454" w14:textId="771D0C3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069A3E5" w14:textId="1B34250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A7E169A" w14:textId="1198CBF9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DD5BAFE" w14:textId="68C9A612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AF5016B" w14:textId="09758711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CCB3C30" w14:textId="431894F2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2116DBFC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0C847414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385ABFFF" w14:textId="7F6730DC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Wexford</w:t>
            </w:r>
          </w:p>
        </w:tc>
      </w:tr>
      <w:tr w:rsidR="00F47FE8" w:rsidRPr="007A1FDB" w14:paraId="3ED69559" w14:textId="77777777" w:rsidTr="00F47FE8">
        <w:tc>
          <w:tcPr>
            <w:tcW w:w="2625" w:type="dxa"/>
            <w:shd w:val="clear" w:color="auto" w:fill="D9D9D9" w:themeFill="text2" w:themeFillShade="D9"/>
          </w:tcPr>
          <w:p w14:paraId="5065DFF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6F4D98C9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0EEB4E9C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7433664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72E68C33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119D708C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5FF3739D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19A7363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5AA69718" w14:textId="77777777" w:rsidTr="00F47FE8">
        <w:tc>
          <w:tcPr>
            <w:tcW w:w="2625" w:type="dxa"/>
          </w:tcPr>
          <w:p w14:paraId="492C3CD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4127D9B4" w14:textId="5242879D" w:rsidR="00F47FE8" w:rsidRPr="00A03CA1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3CA1">
              <w:rPr>
                <w:rFonts w:cstheme="minorHAnsi"/>
                <w:color w:val="800080" w:themeColor="accent1"/>
                <w:sz w:val="24"/>
                <w:szCs w:val="24"/>
              </w:rPr>
              <w:t>75</w:t>
            </w:r>
          </w:p>
        </w:tc>
        <w:tc>
          <w:tcPr>
            <w:tcW w:w="1497" w:type="dxa"/>
          </w:tcPr>
          <w:p w14:paraId="30D7AC0D" w14:textId="7F0B49ED" w:rsidR="00F47FE8" w:rsidRPr="00A03CA1" w:rsidRDefault="00E668DC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+9</w:t>
            </w:r>
          </w:p>
        </w:tc>
        <w:tc>
          <w:tcPr>
            <w:tcW w:w="1752" w:type="dxa"/>
            <w:shd w:val="clear" w:color="auto" w:fill="auto"/>
          </w:tcPr>
          <w:p w14:paraId="5CF04A82" w14:textId="205BA316" w:rsidR="00F47FE8" w:rsidRPr="00A03CA1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3CA1">
              <w:rPr>
                <w:rFonts w:cstheme="minorHAnsi"/>
                <w:color w:val="800080" w:themeColor="accent1"/>
                <w:sz w:val="24"/>
                <w:szCs w:val="24"/>
              </w:rPr>
              <w:t>36</w:t>
            </w:r>
          </w:p>
        </w:tc>
        <w:tc>
          <w:tcPr>
            <w:tcW w:w="1497" w:type="dxa"/>
          </w:tcPr>
          <w:p w14:paraId="09674AA0" w14:textId="2D62448C" w:rsidR="00F47FE8" w:rsidRPr="00E668DC" w:rsidRDefault="00E668DC" w:rsidP="00F47FE8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668DC">
              <w:rPr>
                <w:rFonts w:cstheme="minorHAnsi"/>
                <w:color w:val="800080" w:themeColor="accent1"/>
                <w:sz w:val="24"/>
                <w:szCs w:val="24"/>
              </w:rPr>
              <w:t>+3</w:t>
            </w:r>
          </w:p>
        </w:tc>
      </w:tr>
      <w:tr w:rsidR="00F47FE8" w:rsidRPr="007A1FDB" w14:paraId="41E13DE1" w14:textId="77777777" w:rsidTr="00A03CA1">
        <w:tc>
          <w:tcPr>
            <w:tcW w:w="2625" w:type="dxa"/>
          </w:tcPr>
          <w:p w14:paraId="43FF4BAF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34075BDB" w14:textId="490B1360" w:rsidR="00F47FE8" w:rsidRPr="00A03CA1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3CA1">
              <w:rPr>
                <w:rFonts w:cstheme="minorHAnsi"/>
                <w:color w:val="800080" w:themeColor="accent1"/>
                <w:sz w:val="24"/>
                <w:szCs w:val="24"/>
              </w:rPr>
              <w:t>12</w:t>
            </w:r>
          </w:p>
        </w:tc>
        <w:tc>
          <w:tcPr>
            <w:tcW w:w="1497" w:type="dxa"/>
          </w:tcPr>
          <w:p w14:paraId="195BADE3" w14:textId="27A8C7F5" w:rsidR="00F47FE8" w:rsidRPr="00A03CA1" w:rsidRDefault="00E668DC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6D2AA252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7A22139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ED0BF7E" w14:textId="77777777" w:rsidTr="00E668DC">
        <w:tc>
          <w:tcPr>
            <w:tcW w:w="2625" w:type="dxa"/>
          </w:tcPr>
          <w:p w14:paraId="790FC71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auto"/>
          </w:tcPr>
          <w:p w14:paraId="6D559BD6" w14:textId="48F33266" w:rsidR="00F47FE8" w:rsidRPr="00A03CA1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3CA1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084862E5" w14:textId="6AF2A516" w:rsidR="00F47FE8" w:rsidRPr="00A03CA1" w:rsidRDefault="00E668DC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5C06B24C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7F2F5EA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4E75534" w14:textId="77777777" w:rsidTr="00E668DC">
        <w:tc>
          <w:tcPr>
            <w:tcW w:w="2625" w:type="dxa"/>
          </w:tcPr>
          <w:p w14:paraId="794F021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70F0FFA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7E4E6E0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3379FF49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A435A2D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A8A9DA4" w14:textId="77777777" w:rsidTr="00E668DC">
        <w:tc>
          <w:tcPr>
            <w:tcW w:w="2625" w:type="dxa"/>
          </w:tcPr>
          <w:p w14:paraId="29BC721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3D720A7D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B093C58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C5CDB22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14F4EB0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570897F" w14:textId="77777777" w:rsidTr="00E668DC">
        <w:tc>
          <w:tcPr>
            <w:tcW w:w="2625" w:type="dxa"/>
          </w:tcPr>
          <w:p w14:paraId="72CE5F0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7220E0E4" w14:textId="34E15BCE" w:rsidR="00F47FE8" w:rsidRPr="00A03CA1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3CA1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72607825" w14:textId="18DEE689" w:rsidR="00F47FE8" w:rsidRPr="00A03CA1" w:rsidRDefault="00E668DC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79EE243D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FF141A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34B02A7" w14:textId="77777777" w:rsidTr="00E668DC">
        <w:tc>
          <w:tcPr>
            <w:tcW w:w="2625" w:type="dxa"/>
          </w:tcPr>
          <w:p w14:paraId="6957A134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auto"/>
          </w:tcPr>
          <w:p w14:paraId="61D04073" w14:textId="448BC521" w:rsidR="00F47FE8" w:rsidRPr="00A03CA1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3CA1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0D455F96" w14:textId="58C8E0C1" w:rsidR="00F47FE8" w:rsidRPr="00A03CA1" w:rsidRDefault="00E668DC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3970AEDF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2F16F6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3D701FC" w14:textId="77777777" w:rsidTr="00E668DC">
        <w:tc>
          <w:tcPr>
            <w:tcW w:w="2625" w:type="dxa"/>
          </w:tcPr>
          <w:p w14:paraId="1FB1AAC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DF102D5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2069938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230CC49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51A0FA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20D280B" w14:textId="77777777" w:rsidTr="00E668DC">
        <w:tc>
          <w:tcPr>
            <w:tcW w:w="2625" w:type="dxa"/>
          </w:tcPr>
          <w:p w14:paraId="4A74009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F480EE7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A709087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B65785C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EC76225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1AF8299" w14:textId="77777777" w:rsidTr="00E668DC">
        <w:tc>
          <w:tcPr>
            <w:tcW w:w="2625" w:type="dxa"/>
          </w:tcPr>
          <w:p w14:paraId="0DC5F88E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EDD08CB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0A75035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2DBCA97E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9BF0F02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F7CE876" w14:textId="77777777" w:rsidTr="00E668DC">
        <w:tc>
          <w:tcPr>
            <w:tcW w:w="2625" w:type="dxa"/>
          </w:tcPr>
          <w:p w14:paraId="7532190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auto"/>
          </w:tcPr>
          <w:p w14:paraId="1DF6D552" w14:textId="41164DEB" w:rsidR="00F47FE8" w:rsidRPr="00A03CA1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3CA1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14:paraId="2162720C" w14:textId="3F5EC869" w:rsidR="00F47FE8" w:rsidRPr="00A03CA1" w:rsidRDefault="00E668DC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58BE063B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D01F76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52AF18E" w14:textId="77777777" w:rsidTr="00E668DC">
        <w:tc>
          <w:tcPr>
            <w:tcW w:w="2625" w:type="dxa"/>
          </w:tcPr>
          <w:p w14:paraId="15EEB9A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254294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1BFA5A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04338AF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0DE27EE6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794532F" w14:textId="77777777" w:rsidTr="00E668DC">
        <w:tc>
          <w:tcPr>
            <w:tcW w:w="2625" w:type="dxa"/>
          </w:tcPr>
          <w:p w14:paraId="1B81B0AD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5963996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D00622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72C331CF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55ACDC2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111A17C8" w14:textId="77777777" w:rsidTr="00E668DC">
        <w:tc>
          <w:tcPr>
            <w:tcW w:w="2625" w:type="dxa"/>
          </w:tcPr>
          <w:p w14:paraId="2048056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603CCEF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AD9AD1D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BD30587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987FDA3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76FE791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310F04A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2832994B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382F9A2E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153A9893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03FC0C48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4CD365AA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1B139579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5959F6BB" w14:textId="2F70FA37" w:rsidR="00F47FE8" w:rsidRPr="007A1FDB" w:rsidRDefault="00A03CA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95</w:t>
            </w:r>
          </w:p>
        </w:tc>
        <w:tc>
          <w:tcPr>
            <w:tcW w:w="1497" w:type="dxa"/>
          </w:tcPr>
          <w:p w14:paraId="6B5B517A" w14:textId="5701CBFF" w:rsidR="00F47FE8" w:rsidRPr="007A1FDB" w:rsidRDefault="00E668DC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+9</w:t>
            </w:r>
          </w:p>
        </w:tc>
        <w:tc>
          <w:tcPr>
            <w:tcW w:w="1752" w:type="dxa"/>
          </w:tcPr>
          <w:p w14:paraId="2951A497" w14:textId="0067F95A" w:rsidR="00F47FE8" w:rsidRPr="007A1FDB" w:rsidRDefault="00A03CA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36</w:t>
            </w:r>
          </w:p>
        </w:tc>
        <w:tc>
          <w:tcPr>
            <w:tcW w:w="1497" w:type="dxa"/>
          </w:tcPr>
          <w:p w14:paraId="3C2404A8" w14:textId="3D9E2836" w:rsidR="00F47FE8" w:rsidRPr="007A1FDB" w:rsidRDefault="00E668DC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+3</w:t>
            </w:r>
          </w:p>
        </w:tc>
      </w:tr>
    </w:tbl>
    <w:p w14:paraId="64F01348" w14:textId="34CA6008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2D2F357" w14:textId="74E9A52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2728F1B" w14:textId="51948ACA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A9D3FF3" w14:textId="6BCDA13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AAF5E3A" w14:textId="67614F4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B2C12D8" w14:textId="3A24D96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2B4E46A" w14:textId="4FBBAC55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6DCF2573" w14:textId="3629C7B2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7BDEB6C0" w14:textId="5FDDA81B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5870DF1" w14:textId="32CA845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E44A01B" w14:textId="739E08FD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0CBD005" w14:textId="77777777" w:rsidR="00F47FE8" w:rsidRPr="007A1FDB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645"/>
        <w:gridCol w:w="1497"/>
        <w:gridCol w:w="1752"/>
        <w:gridCol w:w="1497"/>
      </w:tblGrid>
      <w:tr w:rsidR="00F47FE8" w:rsidRPr="00C4618E" w14:paraId="64E682EE" w14:textId="77777777" w:rsidTr="00F47FE8">
        <w:tc>
          <w:tcPr>
            <w:tcW w:w="9016" w:type="dxa"/>
            <w:gridSpan w:val="5"/>
            <w:shd w:val="clear" w:color="auto" w:fill="FFB2FF" w:themeFill="accent1" w:themeFillTint="33"/>
          </w:tcPr>
          <w:p w14:paraId="4EFD4254" w14:textId="78E40489" w:rsidR="00F47FE8" w:rsidRDefault="00F47FE8" w:rsidP="00F47FE8">
            <w:pPr>
              <w:jc w:val="center"/>
              <w:rPr>
                <w:b/>
                <w:color w:val="69207E" w:themeColor="background2"/>
                <w:sz w:val="28"/>
                <w:szCs w:val="28"/>
              </w:rPr>
            </w:pPr>
            <w:r>
              <w:rPr>
                <w:b/>
                <w:color w:val="69207E" w:themeColor="background2"/>
                <w:sz w:val="28"/>
                <w:szCs w:val="28"/>
              </w:rPr>
              <w:t>Wicklow</w:t>
            </w:r>
          </w:p>
        </w:tc>
      </w:tr>
      <w:tr w:rsidR="00F47FE8" w:rsidRPr="007A1FDB" w14:paraId="47A20733" w14:textId="77777777" w:rsidTr="00F47FE8">
        <w:tc>
          <w:tcPr>
            <w:tcW w:w="2625" w:type="dxa"/>
            <w:shd w:val="clear" w:color="auto" w:fill="D9D9D9" w:themeFill="text2" w:themeFillShade="D9"/>
          </w:tcPr>
          <w:p w14:paraId="7A39CC4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Class Type</w:t>
            </w:r>
          </w:p>
        </w:tc>
        <w:tc>
          <w:tcPr>
            <w:tcW w:w="1645" w:type="dxa"/>
            <w:shd w:val="clear" w:color="auto" w:fill="D9D9D9" w:themeFill="text2" w:themeFillShade="D9"/>
          </w:tcPr>
          <w:p w14:paraId="165FE977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Primary</w:t>
            </w:r>
          </w:p>
          <w:p w14:paraId="788C29F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 2025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343290E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  <w:tc>
          <w:tcPr>
            <w:tcW w:w="1752" w:type="dxa"/>
            <w:shd w:val="clear" w:color="auto" w:fill="D9D9D9" w:themeFill="text2" w:themeFillShade="D9"/>
          </w:tcPr>
          <w:p w14:paraId="12ED6275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Post Primary</w:t>
            </w:r>
          </w:p>
          <w:p w14:paraId="37E6DDFF" w14:textId="77777777" w:rsidR="00F47FE8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April</w:t>
            </w:r>
          </w:p>
          <w:p w14:paraId="2EDF620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2025 </w:t>
            </w:r>
          </w:p>
        </w:tc>
        <w:tc>
          <w:tcPr>
            <w:tcW w:w="1497" w:type="dxa"/>
            <w:shd w:val="clear" w:color="auto" w:fill="D9D9D9" w:themeFill="text2" w:themeFillShade="D9"/>
          </w:tcPr>
          <w:p w14:paraId="4AC02040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Change</w:t>
            </w: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 from September 2024</w:t>
            </w:r>
          </w:p>
        </w:tc>
      </w:tr>
      <w:tr w:rsidR="00F47FE8" w:rsidRPr="007A1FDB" w14:paraId="16C94F1B" w14:textId="77777777" w:rsidTr="00F47FE8">
        <w:tc>
          <w:tcPr>
            <w:tcW w:w="2625" w:type="dxa"/>
          </w:tcPr>
          <w:p w14:paraId="2DFB021A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Autism / Autistic Spectrum</w:t>
            </w:r>
          </w:p>
        </w:tc>
        <w:tc>
          <w:tcPr>
            <w:tcW w:w="1645" w:type="dxa"/>
            <w:shd w:val="clear" w:color="auto" w:fill="auto"/>
          </w:tcPr>
          <w:p w14:paraId="118C595E" w14:textId="3F134B28" w:rsidR="00F47FE8" w:rsidRPr="00A03CA1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3CA1">
              <w:rPr>
                <w:rFonts w:cstheme="minorHAnsi"/>
                <w:color w:val="800080" w:themeColor="accent1"/>
                <w:sz w:val="24"/>
                <w:szCs w:val="24"/>
              </w:rPr>
              <w:t>84</w:t>
            </w:r>
          </w:p>
        </w:tc>
        <w:tc>
          <w:tcPr>
            <w:tcW w:w="1497" w:type="dxa"/>
          </w:tcPr>
          <w:p w14:paraId="504D2E49" w14:textId="6D6C2815" w:rsidR="00F47FE8" w:rsidRPr="00A03CA1" w:rsidRDefault="00E668DC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+7</w:t>
            </w:r>
          </w:p>
        </w:tc>
        <w:tc>
          <w:tcPr>
            <w:tcW w:w="1752" w:type="dxa"/>
            <w:shd w:val="clear" w:color="auto" w:fill="auto"/>
          </w:tcPr>
          <w:p w14:paraId="3BF576C5" w14:textId="277B0BAA" w:rsidR="00F47FE8" w:rsidRPr="00A03CA1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3CA1">
              <w:rPr>
                <w:rFonts w:cstheme="minorHAnsi"/>
                <w:color w:val="800080" w:themeColor="accent1"/>
                <w:sz w:val="24"/>
                <w:szCs w:val="24"/>
              </w:rPr>
              <w:t>38</w:t>
            </w:r>
          </w:p>
        </w:tc>
        <w:tc>
          <w:tcPr>
            <w:tcW w:w="1497" w:type="dxa"/>
          </w:tcPr>
          <w:p w14:paraId="52DA2BA6" w14:textId="6F262576" w:rsidR="00F47FE8" w:rsidRPr="00E668DC" w:rsidRDefault="00E668DC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668DC">
              <w:rPr>
                <w:rFonts w:cstheme="minorHAnsi"/>
                <w:color w:val="800080" w:themeColor="accent1"/>
                <w:sz w:val="24"/>
                <w:szCs w:val="24"/>
              </w:rPr>
              <w:t>+10</w:t>
            </w:r>
          </w:p>
        </w:tc>
      </w:tr>
      <w:tr w:rsidR="00F47FE8" w:rsidRPr="007A1FDB" w14:paraId="5D473829" w14:textId="77777777" w:rsidTr="00A03CA1">
        <w:tc>
          <w:tcPr>
            <w:tcW w:w="2625" w:type="dxa"/>
          </w:tcPr>
          <w:p w14:paraId="43EC8371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ASD Early Intervention</w:t>
            </w:r>
          </w:p>
        </w:tc>
        <w:tc>
          <w:tcPr>
            <w:tcW w:w="1645" w:type="dxa"/>
            <w:shd w:val="clear" w:color="auto" w:fill="auto"/>
          </w:tcPr>
          <w:p w14:paraId="637B6E93" w14:textId="62370097" w:rsidR="00F47FE8" w:rsidRPr="00A03CA1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3CA1">
              <w:rPr>
                <w:rFonts w:cstheme="minorHAnsi"/>
                <w:color w:val="800080" w:themeColor="accent1"/>
                <w:sz w:val="24"/>
                <w:szCs w:val="24"/>
              </w:rPr>
              <w:t>4</w:t>
            </w:r>
          </w:p>
        </w:tc>
        <w:tc>
          <w:tcPr>
            <w:tcW w:w="1497" w:type="dxa"/>
          </w:tcPr>
          <w:p w14:paraId="114DE628" w14:textId="5EA7DDEA" w:rsidR="00F47FE8" w:rsidRPr="00A03CA1" w:rsidRDefault="00E668DC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74833D75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9D9A2CB" w14:textId="77777777" w:rsidR="00F47FE8" w:rsidRPr="00E668DC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4F3308F" w14:textId="77777777" w:rsidTr="00F47FE8">
        <w:tc>
          <w:tcPr>
            <w:tcW w:w="2625" w:type="dxa"/>
          </w:tcPr>
          <w:p w14:paraId="104264C0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Mild General Learning Disability </w:t>
            </w:r>
          </w:p>
        </w:tc>
        <w:tc>
          <w:tcPr>
            <w:tcW w:w="1645" w:type="dxa"/>
            <w:shd w:val="clear" w:color="auto" w:fill="auto"/>
          </w:tcPr>
          <w:p w14:paraId="5E1FC3C9" w14:textId="731E907F" w:rsidR="00F47FE8" w:rsidRPr="00A03CA1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3CA1">
              <w:rPr>
                <w:rFonts w:cstheme="minorHAnsi"/>
                <w:color w:val="800080" w:themeColor="accent1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14:paraId="03A6CC0B" w14:textId="782B9D8D" w:rsidR="00F47FE8" w:rsidRPr="00A03CA1" w:rsidRDefault="00E668DC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auto"/>
          </w:tcPr>
          <w:p w14:paraId="30EE6331" w14:textId="367B3826" w:rsidR="00F47FE8" w:rsidRPr="00A03CA1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3CA1">
              <w:rPr>
                <w:rFonts w:cstheme="minorHAnsi"/>
                <w:color w:val="800080" w:themeColor="accent1"/>
                <w:sz w:val="24"/>
                <w:szCs w:val="24"/>
              </w:rPr>
              <w:t>2</w:t>
            </w:r>
          </w:p>
        </w:tc>
        <w:tc>
          <w:tcPr>
            <w:tcW w:w="1497" w:type="dxa"/>
          </w:tcPr>
          <w:p w14:paraId="4460142F" w14:textId="1D8C7F36" w:rsidR="00F47FE8" w:rsidRPr="00E668DC" w:rsidRDefault="00E668DC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E668DC"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F47FE8" w:rsidRPr="007A1FDB" w14:paraId="1E3970F3" w14:textId="77777777" w:rsidTr="007B4DCE">
        <w:tc>
          <w:tcPr>
            <w:tcW w:w="2625" w:type="dxa"/>
          </w:tcPr>
          <w:p w14:paraId="709A9D7C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Moderate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6989F72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829CCED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6A78B52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4989FDA" w14:textId="77777777" w:rsidR="00F47FE8" w:rsidRPr="00E668DC" w:rsidRDefault="00F47FE8" w:rsidP="00A03CA1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7B90C21F" w14:textId="77777777" w:rsidTr="007B4DCE">
        <w:tc>
          <w:tcPr>
            <w:tcW w:w="2625" w:type="dxa"/>
          </w:tcPr>
          <w:p w14:paraId="1CAECC6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Severe / Profound General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8E4791C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0072460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D0B64CB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926AB92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0D1F55D5" w14:textId="77777777" w:rsidTr="007B4DCE">
        <w:tc>
          <w:tcPr>
            <w:tcW w:w="2625" w:type="dxa"/>
          </w:tcPr>
          <w:p w14:paraId="7B742767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Speech &amp; Language</w:t>
            </w:r>
          </w:p>
        </w:tc>
        <w:tc>
          <w:tcPr>
            <w:tcW w:w="1645" w:type="dxa"/>
            <w:shd w:val="clear" w:color="auto" w:fill="auto"/>
          </w:tcPr>
          <w:p w14:paraId="32189C45" w14:textId="769A4AB3" w:rsidR="00F47FE8" w:rsidRPr="00A03CA1" w:rsidRDefault="00A03CA1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 w:rsidRPr="00A03CA1">
              <w:rPr>
                <w:rFonts w:cstheme="minorHAnsi"/>
                <w:color w:val="800080" w:themeColor="accent1"/>
                <w:sz w:val="24"/>
                <w:szCs w:val="24"/>
              </w:rPr>
              <w:t>1</w:t>
            </w:r>
          </w:p>
        </w:tc>
        <w:tc>
          <w:tcPr>
            <w:tcW w:w="1497" w:type="dxa"/>
            <w:shd w:val="clear" w:color="auto" w:fill="auto"/>
          </w:tcPr>
          <w:p w14:paraId="752FD4A9" w14:textId="0361EF41" w:rsidR="00F47FE8" w:rsidRPr="00A03CA1" w:rsidRDefault="007B4DCE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color w:val="800080" w:themeColor="accent1"/>
                <w:sz w:val="24"/>
                <w:szCs w:val="24"/>
              </w:rPr>
              <w:t>N/C</w:t>
            </w:r>
          </w:p>
        </w:tc>
        <w:tc>
          <w:tcPr>
            <w:tcW w:w="1752" w:type="dxa"/>
            <w:shd w:val="clear" w:color="auto" w:fill="ECE3EE" w:themeFill="accent2" w:themeFillTint="33"/>
          </w:tcPr>
          <w:p w14:paraId="46FE502E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556C70F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2B737F8E" w14:textId="77777777" w:rsidTr="007B4DCE">
        <w:tc>
          <w:tcPr>
            <w:tcW w:w="2625" w:type="dxa"/>
          </w:tcPr>
          <w:p w14:paraId="062C7585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2A51813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29989E9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74C96F9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70489470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6301B1FF" w14:textId="77777777" w:rsidTr="007B4DCE">
        <w:tc>
          <w:tcPr>
            <w:tcW w:w="2625" w:type="dxa"/>
          </w:tcPr>
          <w:p w14:paraId="08F12F9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Early Intervention Hearing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7BBBF39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8A3C1D9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D50A15C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94B261B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269F00F" w14:textId="77777777" w:rsidTr="007B4DCE">
        <w:tc>
          <w:tcPr>
            <w:tcW w:w="2625" w:type="dxa"/>
          </w:tcPr>
          <w:p w14:paraId="53167BD2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Visual Impairment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20990E9E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AD28962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69ED411A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DE76DBE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D75F9AE" w14:textId="77777777" w:rsidTr="007B4DCE">
        <w:tc>
          <w:tcPr>
            <w:tcW w:w="2625" w:type="dxa"/>
          </w:tcPr>
          <w:p w14:paraId="752B47B6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Multiple Disabilities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186B1046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E5C0A58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C05C5A9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547CA941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60193C0" w14:textId="77777777" w:rsidTr="007B4DCE">
        <w:tc>
          <w:tcPr>
            <w:tcW w:w="2625" w:type="dxa"/>
          </w:tcPr>
          <w:p w14:paraId="41F8649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Specific Learning Disability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713819FF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104A325E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097AF4D4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D0F10BA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3A5B58D1" w14:textId="77777777" w:rsidTr="007B4DCE">
        <w:tc>
          <w:tcPr>
            <w:tcW w:w="2625" w:type="dxa"/>
          </w:tcPr>
          <w:p w14:paraId="158E00F9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 xml:space="preserve">Emotional &amp; Behavioural 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3C80A3B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2C3D2EA2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4232D558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32F584D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129F961" w14:textId="77777777" w:rsidTr="007B4DCE">
        <w:tc>
          <w:tcPr>
            <w:tcW w:w="2625" w:type="dxa"/>
          </w:tcPr>
          <w:p w14:paraId="5D6B1168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Emotional Disturbance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6F87A78F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4233FE8D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5FB94CC0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2C2404F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57A117D1" w14:textId="77777777" w:rsidTr="007B4DCE">
        <w:tc>
          <w:tcPr>
            <w:tcW w:w="2625" w:type="dxa"/>
          </w:tcPr>
          <w:p w14:paraId="5250E08B" w14:textId="77777777" w:rsidR="00F47FE8" w:rsidRPr="007A1FDB" w:rsidRDefault="00F47FE8" w:rsidP="00F47FE8">
            <w:pPr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800080" w:themeColor="accent1"/>
                <w:sz w:val="24"/>
                <w:szCs w:val="24"/>
              </w:rPr>
              <w:t>Other</w:t>
            </w:r>
          </w:p>
        </w:tc>
        <w:tc>
          <w:tcPr>
            <w:tcW w:w="1645" w:type="dxa"/>
            <w:shd w:val="clear" w:color="auto" w:fill="ECE3EE" w:themeFill="accent2" w:themeFillTint="33"/>
          </w:tcPr>
          <w:p w14:paraId="03C31A54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6ED5B638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ECE3EE" w:themeFill="accent2" w:themeFillTint="33"/>
          </w:tcPr>
          <w:p w14:paraId="17BC7AE8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497" w:type="dxa"/>
            <w:shd w:val="clear" w:color="auto" w:fill="ECE3EE" w:themeFill="accent2" w:themeFillTint="33"/>
          </w:tcPr>
          <w:p w14:paraId="34C3D3CC" w14:textId="77777777" w:rsidR="00F47FE8" w:rsidRPr="00A03CA1" w:rsidRDefault="00F47FE8" w:rsidP="00A03CA1">
            <w:pPr>
              <w:jc w:val="center"/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</w:tr>
      <w:tr w:rsidR="00F47FE8" w:rsidRPr="007A1FDB" w14:paraId="44BD85E8" w14:textId="77777777" w:rsidTr="00F47FE8">
        <w:tc>
          <w:tcPr>
            <w:tcW w:w="2625" w:type="dxa"/>
            <w:vMerge w:val="restart"/>
            <w:shd w:val="clear" w:color="auto" w:fill="D9D9D9" w:themeFill="text2" w:themeFillShade="D9"/>
          </w:tcPr>
          <w:p w14:paraId="5A1B9D8B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  <w:shd w:val="clear" w:color="auto" w:fill="FFB2FF" w:themeFill="accent1" w:themeFillTint="33"/>
          </w:tcPr>
          <w:p w14:paraId="7077B78F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>Total Classes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3BC9CF87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  <w:tc>
          <w:tcPr>
            <w:tcW w:w="1752" w:type="dxa"/>
            <w:shd w:val="clear" w:color="auto" w:fill="FFB2FF" w:themeFill="accent1" w:themeFillTint="33"/>
          </w:tcPr>
          <w:p w14:paraId="482B3B25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  <w:r w:rsidRPr="007A1FDB">
              <w:rPr>
                <w:rFonts w:cstheme="minorHAnsi"/>
                <w:b/>
                <w:color w:val="69207E" w:themeColor="background2"/>
                <w:sz w:val="24"/>
                <w:szCs w:val="24"/>
              </w:rPr>
              <w:t xml:space="preserve">Total Classes </w:t>
            </w:r>
          </w:p>
        </w:tc>
        <w:tc>
          <w:tcPr>
            <w:tcW w:w="1497" w:type="dxa"/>
            <w:shd w:val="clear" w:color="auto" w:fill="FFB2FF" w:themeFill="accent1" w:themeFillTint="33"/>
          </w:tcPr>
          <w:p w14:paraId="3D88D0C2" w14:textId="77777777" w:rsidR="00F47FE8" w:rsidRPr="007A1FDB" w:rsidRDefault="00F47FE8" w:rsidP="00F47FE8">
            <w:pPr>
              <w:jc w:val="center"/>
              <w:rPr>
                <w:rFonts w:cstheme="minorHAnsi"/>
                <w:b/>
                <w:color w:val="69207E" w:themeColor="background2"/>
                <w:sz w:val="24"/>
                <w:szCs w:val="24"/>
              </w:rPr>
            </w:pPr>
          </w:p>
        </w:tc>
      </w:tr>
      <w:tr w:rsidR="00F47FE8" w:rsidRPr="007A1FDB" w14:paraId="03CB0FEE" w14:textId="77777777" w:rsidTr="00F47FE8">
        <w:tc>
          <w:tcPr>
            <w:tcW w:w="2625" w:type="dxa"/>
            <w:vMerge/>
            <w:shd w:val="clear" w:color="auto" w:fill="D9D9D9" w:themeFill="text2" w:themeFillShade="D9"/>
          </w:tcPr>
          <w:p w14:paraId="35C6F08B" w14:textId="77777777" w:rsidR="00F47FE8" w:rsidRPr="007A1FDB" w:rsidRDefault="00F47FE8" w:rsidP="00F47FE8">
            <w:pPr>
              <w:rPr>
                <w:rFonts w:cstheme="minorHAnsi"/>
                <w:color w:val="800080" w:themeColor="accent1"/>
                <w:sz w:val="24"/>
                <w:szCs w:val="24"/>
              </w:rPr>
            </w:pPr>
          </w:p>
        </w:tc>
        <w:tc>
          <w:tcPr>
            <w:tcW w:w="1645" w:type="dxa"/>
          </w:tcPr>
          <w:p w14:paraId="2C06E77A" w14:textId="1E18BC08" w:rsidR="00F47FE8" w:rsidRPr="007A1FDB" w:rsidRDefault="00A03CA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92</w:t>
            </w:r>
          </w:p>
        </w:tc>
        <w:tc>
          <w:tcPr>
            <w:tcW w:w="1497" w:type="dxa"/>
          </w:tcPr>
          <w:p w14:paraId="1FEB0B23" w14:textId="3E046F5F" w:rsidR="00F47FE8" w:rsidRPr="007A1FDB" w:rsidRDefault="00E668DC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+7</w:t>
            </w:r>
          </w:p>
        </w:tc>
        <w:tc>
          <w:tcPr>
            <w:tcW w:w="1752" w:type="dxa"/>
          </w:tcPr>
          <w:p w14:paraId="17171310" w14:textId="36B25899" w:rsidR="00F47FE8" w:rsidRPr="007A1FDB" w:rsidRDefault="00A03CA1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40</w:t>
            </w:r>
          </w:p>
        </w:tc>
        <w:tc>
          <w:tcPr>
            <w:tcW w:w="1497" w:type="dxa"/>
          </w:tcPr>
          <w:p w14:paraId="6B42FC04" w14:textId="53D03FDD" w:rsidR="00F47FE8" w:rsidRPr="007A1FDB" w:rsidRDefault="00E668DC" w:rsidP="00F47FE8">
            <w:pPr>
              <w:jc w:val="center"/>
              <w:rPr>
                <w:rFonts w:cstheme="minorHAnsi"/>
                <w:b/>
                <w:color w:val="800080" w:themeColor="accent1"/>
                <w:sz w:val="24"/>
                <w:szCs w:val="24"/>
              </w:rPr>
            </w:pPr>
            <w:r>
              <w:rPr>
                <w:rFonts w:cstheme="minorHAnsi"/>
                <w:b/>
                <w:color w:val="800080" w:themeColor="accent1"/>
                <w:sz w:val="24"/>
                <w:szCs w:val="24"/>
              </w:rPr>
              <w:t>+10</w:t>
            </w:r>
          </w:p>
        </w:tc>
      </w:tr>
    </w:tbl>
    <w:p w14:paraId="4F999466" w14:textId="60D0DA83" w:rsidR="00292B29" w:rsidRDefault="00292B29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75BB1D9" w14:textId="36B60AB6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0C5CA47" w14:textId="1AF3742B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8BC4607" w14:textId="28F74623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14A752C" w14:textId="20022C2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0E656848" w14:textId="78C43E44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1B95A66C" w14:textId="61B801BC" w:rsid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5A0749CC" w14:textId="4329EF67" w:rsidR="00292B29" w:rsidRDefault="00292B29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3AD20C99" w14:textId="77777777" w:rsidR="00F47FE8" w:rsidRPr="00F47FE8" w:rsidRDefault="00F47FE8" w:rsidP="00F47FE8">
      <w:pPr>
        <w:rPr>
          <w:rFonts w:cstheme="minorHAnsi"/>
          <w:color w:val="800080" w:themeColor="accent1"/>
          <w:sz w:val="24"/>
          <w:szCs w:val="24"/>
        </w:rPr>
      </w:pPr>
    </w:p>
    <w:p w14:paraId="47B4C92D" w14:textId="77777777" w:rsidR="00E668DC" w:rsidRDefault="00E668DC" w:rsidP="00E668DC">
      <w:pPr>
        <w:rPr>
          <w:b/>
          <w:color w:val="69207E" w:themeColor="background2"/>
          <w:sz w:val="28"/>
          <w:szCs w:val="28"/>
        </w:rPr>
      </w:pPr>
    </w:p>
    <w:p w14:paraId="72B28019" w14:textId="61EC7797" w:rsidR="004064E8" w:rsidRDefault="0046213B" w:rsidP="00E668DC">
      <w:pPr>
        <w:jc w:val="center"/>
        <w:rPr>
          <w:b/>
          <w:color w:val="69207E" w:themeColor="background2"/>
          <w:sz w:val="28"/>
          <w:szCs w:val="28"/>
        </w:rPr>
      </w:pPr>
      <w:r w:rsidRPr="002B65FC">
        <w:rPr>
          <w:b/>
          <w:color w:val="69207E" w:themeColor="background2"/>
          <w:sz w:val="28"/>
          <w:szCs w:val="28"/>
        </w:rPr>
        <w:t>Classes by Type Nationally</w:t>
      </w:r>
    </w:p>
    <w:p w14:paraId="4B8676E5" w14:textId="2A8D8298" w:rsidR="002B65FC" w:rsidRPr="002B65FC" w:rsidRDefault="002B65FC" w:rsidP="002B65FC">
      <w:pPr>
        <w:jc w:val="center"/>
        <w:rPr>
          <w:b/>
          <w:color w:val="69207E" w:themeColor="background2"/>
          <w:sz w:val="28"/>
          <w:szCs w:val="28"/>
        </w:rPr>
      </w:pPr>
      <w:r>
        <w:rPr>
          <w:b/>
          <w:color w:val="69207E" w:themeColor="background2"/>
          <w:sz w:val="28"/>
          <w:szCs w:val="28"/>
        </w:rPr>
        <w:t>Primary School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49"/>
        <w:gridCol w:w="1701"/>
        <w:gridCol w:w="1366"/>
      </w:tblGrid>
      <w:tr w:rsidR="007A1FDB" w:rsidRPr="0046213B" w14:paraId="6E953E1F" w14:textId="77777777" w:rsidTr="00E668DC">
        <w:tc>
          <w:tcPr>
            <w:tcW w:w="5949" w:type="dxa"/>
            <w:shd w:val="clear" w:color="auto" w:fill="FFB2FF" w:themeFill="accent1" w:themeFillTint="33"/>
          </w:tcPr>
          <w:p w14:paraId="5488C65A" w14:textId="32A30A0B" w:rsidR="007A1FDB" w:rsidRPr="0046213B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46213B">
              <w:rPr>
                <w:b/>
                <w:color w:val="800080" w:themeColor="accent1"/>
                <w:sz w:val="24"/>
                <w:szCs w:val="24"/>
              </w:rPr>
              <w:t>Class Type</w:t>
            </w:r>
          </w:p>
        </w:tc>
        <w:tc>
          <w:tcPr>
            <w:tcW w:w="1701" w:type="dxa"/>
            <w:shd w:val="clear" w:color="auto" w:fill="FFB2FF" w:themeFill="accent1" w:themeFillTint="33"/>
          </w:tcPr>
          <w:p w14:paraId="03F87E5D" w14:textId="77777777" w:rsidR="007A1FDB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46213B">
              <w:rPr>
                <w:b/>
                <w:color w:val="800080" w:themeColor="accent1"/>
                <w:sz w:val="24"/>
                <w:szCs w:val="24"/>
              </w:rPr>
              <w:t>Number of Classes</w:t>
            </w:r>
          </w:p>
          <w:p w14:paraId="0E57FA4E" w14:textId="64F946D7" w:rsidR="007A1FDB" w:rsidRPr="0046213B" w:rsidRDefault="00F47FE8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 xml:space="preserve">April </w:t>
            </w:r>
            <w:r w:rsidR="007A1FDB">
              <w:rPr>
                <w:b/>
                <w:color w:val="800080" w:themeColor="accent1"/>
                <w:sz w:val="24"/>
                <w:szCs w:val="24"/>
              </w:rPr>
              <w:t>2025</w:t>
            </w:r>
          </w:p>
        </w:tc>
        <w:tc>
          <w:tcPr>
            <w:tcW w:w="1366" w:type="dxa"/>
            <w:shd w:val="clear" w:color="auto" w:fill="FFB2FF" w:themeFill="accent1" w:themeFillTint="33"/>
          </w:tcPr>
          <w:p w14:paraId="1E2E3ADF" w14:textId="3D1AF392" w:rsidR="007A1FDB" w:rsidRPr="0046213B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Change from September 2024</w:t>
            </w:r>
          </w:p>
        </w:tc>
      </w:tr>
      <w:tr w:rsidR="007A1FDB" w14:paraId="7C940CC8" w14:textId="77777777" w:rsidTr="00E668DC">
        <w:tc>
          <w:tcPr>
            <w:tcW w:w="5949" w:type="dxa"/>
          </w:tcPr>
          <w:p w14:paraId="3CB3BD4F" w14:textId="6D4973DA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Autism / Autistic Spectrum</w:t>
            </w:r>
          </w:p>
        </w:tc>
        <w:tc>
          <w:tcPr>
            <w:tcW w:w="1701" w:type="dxa"/>
          </w:tcPr>
          <w:p w14:paraId="26931E87" w14:textId="741FD670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2271</w:t>
            </w:r>
          </w:p>
        </w:tc>
        <w:tc>
          <w:tcPr>
            <w:tcW w:w="1366" w:type="dxa"/>
          </w:tcPr>
          <w:p w14:paraId="56725E2F" w14:textId="26562CD5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+284</w:t>
            </w:r>
          </w:p>
        </w:tc>
      </w:tr>
      <w:tr w:rsidR="007A1FDB" w14:paraId="36ECF71C" w14:textId="77777777" w:rsidTr="00E668DC">
        <w:tc>
          <w:tcPr>
            <w:tcW w:w="5949" w:type="dxa"/>
          </w:tcPr>
          <w:p w14:paraId="56BB6172" w14:textId="24594D8E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ASD Early Intervention</w:t>
            </w:r>
          </w:p>
        </w:tc>
        <w:tc>
          <w:tcPr>
            <w:tcW w:w="1701" w:type="dxa"/>
          </w:tcPr>
          <w:p w14:paraId="52F20150" w14:textId="0DF291FE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159</w:t>
            </w:r>
          </w:p>
        </w:tc>
        <w:tc>
          <w:tcPr>
            <w:tcW w:w="1366" w:type="dxa"/>
          </w:tcPr>
          <w:p w14:paraId="6D9637F0" w14:textId="5DF280CF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+5</w:t>
            </w:r>
          </w:p>
        </w:tc>
      </w:tr>
      <w:tr w:rsidR="007A1FDB" w14:paraId="2AECA81C" w14:textId="77777777" w:rsidTr="00E668DC">
        <w:tc>
          <w:tcPr>
            <w:tcW w:w="5949" w:type="dxa"/>
          </w:tcPr>
          <w:p w14:paraId="3BD0D001" w14:textId="6E28CE9B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 xml:space="preserve">Mild General Learning Disability </w:t>
            </w:r>
          </w:p>
        </w:tc>
        <w:tc>
          <w:tcPr>
            <w:tcW w:w="1701" w:type="dxa"/>
          </w:tcPr>
          <w:p w14:paraId="0B8FA88E" w14:textId="59FDBD23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36</w:t>
            </w:r>
          </w:p>
        </w:tc>
        <w:tc>
          <w:tcPr>
            <w:tcW w:w="1366" w:type="dxa"/>
          </w:tcPr>
          <w:p w14:paraId="54C8803E" w14:textId="4332279B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-2</w:t>
            </w:r>
          </w:p>
        </w:tc>
      </w:tr>
      <w:tr w:rsidR="007A1FDB" w14:paraId="06C3C38F" w14:textId="77777777" w:rsidTr="00E668DC">
        <w:tc>
          <w:tcPr>
            <w:tcW w:w="5949" w:type="dxa"/>
          </w:tcPr>
          <w:p w14:paraId="53FA0EFD" w14:textId="7777657B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Moderate General Learning Disability</w:t>
            </w:r>
          </w:p>
        </w:tc>
        <w:tc>
          <w:tcPr>
            <w:tcW w:w="1701" w:type="dxa"/>
          </w:tcPr>
          <w:p w14:paraId="1B19CFD2" w14:textId="4A68F000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30</w:t>
            </w:r>
          </w:p>
        </w:tc>
        <w:tc>
          <w:tcPr>
            <w:tcW w:w="1366" w:type="dxa"/>
          </w:tcPr>
          <w:p w14:paraId="3B1DF16D" w14:textId="1B2482AA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+3</w:t>
            </w:r>
          </w:p>
        </w:tc>
      </w:tr>
      <w:tr w:rsidR="007A1FDB" w14:paraId="2CD92D0D" w14:textId="77777777" w:rsidTr="00E668DC">
        <w:tc>
          <w:tcPr>
            <w:tcW w:w="5949" w:type="dxa"/>
          </w:tcPr>
          <w:p w14:paraId="1F31FA13" w14:textId="5DAA2831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Severe / Profound General Learning Disability</w:t>
            </w:r>
          </w:p>
        </w:tc>
        <w:tc>
          <w:tcPr>
            <w:tcW w:w="1701" w:type="dxa"/>
          </w:tcPr>
          <w:p w14:paraId="47B8B164" w14:textId="51A48B5B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9</w:t>
            </w:r>
          </w:p>
        </w:tc>
        <w:tc>
          <w:tcPr>
            <w:tcW w:w="1366" w:type="dxa"/>
          </w:tcPr>
          <w:p w14:paraId="5B537C6C" w14:textId="72B078E0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+1</w:t>
            </w:r>
          </w:p>
        </w:tc>
      </w:tr>
      <w:tr w:rsidR="007A1FDB" w14:paraId="30EEBDDC" w14:textId="77777777" w:rsidTr="00E668DC">
        <w:tc>
          <w:tcPr>
            <w:tcW w:w="5949" w:type="dxa"/>
          </w:tcPr>
          <w:p w14:paraId="22A22231" w14:textId="66EBA2D9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Specific Speech &amp; Language</w:t>
            </w:r>
          </w:p>
        </w:tc>
        <w:tc>
          <w:tcPr>
            <w:tcW w:w="1701" w:type="dxa"/>
          </w:tcPr>
          <w:p w14:paraId="14DD9A27" w14:textId="66924D5C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64</w:t>
            </w:r>
          </w:p>
        </w:tc>
        <w:tc>
          <w:tcPr>
            <w:tcW w:w="1366" w:type="dxa"/>
          </w:tcPr>
          <w:p w14:paraId="41067CCE" w14:textId="1DE17BB5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-1</w:t>
            </w:r>
          </w:p>
        </w:tc>
      </w:tr>
      <w:tr w:rsidR="007A1FDB" w14:paraId="5EF4B887" w14:textId="77777777" w:rsidTr="00E668DC">
        <w:tc>
          <w:tcPr>
            <w:tcW w:w="5949" w:type="dxa"/>
          </w:tcPr>
          <w:p w14:paraId="51F65E4A" w14:textId="5AE554FE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Hearing Impairment</w:t>
            </w:r>
          </w:p>
        </w:tc>
        <w:tc>
          <w:tcPr>
            <w:tcW w:w="1701" w:type="dxa"/>
          </w:tcPr>
          <w:p w14:paraId="732AFC51" w14:textId="26DDC8AC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15</w:t>
            </w:r>
          </w:p>
        </w:tc>
        <w:tc>
          <w:tcPr>
            <w:tcW w:w="1366" w:type="dxa"/>
          </w:tcPr>
          <w:p w14:paraId="738C0DA7" w14:textId="01B3E90B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-1</w:t>
            </w:r>
          </w:p>
        </w:tc>
      </w:tr>
      <w:tr w:rsidR="007A1FDB" w14:paraId="2AB7E8FA" w14:textId="77777777" w:rsidTr="00E668DC">
        <w:tc>
          <w:tcPr>
            <w:tcW w:w="5949" w:type="dxa"/>
          </w:tcPr>
          <w:p w14:paraId="6D57EC6E" w14:textId="3BB76606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Early Intervention Hearing Impairment</w:t>
            </w:r>
          </w:p>
        </w:tc>
        <w:tc>
          <w:tcPr>
            <w:tcW w:w="1701" w:type="dxa"/>
          </w:tcPr>
          <w:p w14:paraId="63A766FD" w14:textId="256830DF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1</w:t>
            </w:r>
          </w:p>
        </w:tc>
        <w:tc>
          <w:tcPr>
            <w:tcW w:w="1366" w:type="dxa"/>
          </w:tcPr>
          <w:p w14:paraId="61162C8C" w14:textId="47B407A6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7A1FDB" w14:paraId="462D2934" w14:textId="77777777" w:rsidTr="00E668DC">
        <w:tc>
          <w:tcPr>
            <w:tcW w:w="5949" w:type="dxa"/>
          </w:tcPr>
          <w:p w14:paraId="3CCD3AAE" w14:textId="10E02B30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Visual Impairment</w:t>
            </w:r>
          </w:p>
        </w:tc>
        <w:tc>
          <w:tcPr>
            <w:tcW w:w="1701" w:type="dxa"/>
          </w:tcPr>
          <w:p w14:paraId="23A9D89D" w14:textId="36CC18E5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0</w:t>
            </w:r>
          </w:p>
        </w:tc>
        <w:tc>
          <w:tcPr>
            <w:tcW w:w="1366" w:type="dxa"/>
          </w:tcPr>
          <w:p w14:paraId="2850FE01" w14:textId="6EC1328D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7A1FDB" w14:paraId="6466FC25" w14:textId="77777777" w:rsidTr="00E668DC">
        <w:tc>
          <w:tcPr>
            <w:tcW w:w="5949" w:type="dxa"/>
          </w:tcPr>
          <w:p w14:paraId="4D929C9C" w14:textId="5AD74C21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Multiple Disabilities</w:t>
            </w:r>
          </w:p>
        </w:tc>
        <w:tc>
          <w:tcPr>
            <w:tcW w:w="1701" w:type="dxa"/>
          </w:tcPr>
          <w:p w14:paraId="2B243A56" w14:textId="775A180B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20</w:t>
            </w:r>
          </w:p>
        </w:tc>
        <w:tc>
          <w:tcPr>
            <w:tcW w:w="1366" w:type="dxa"/>
          </w:tcPr>
          <w:p w14:paraId="0C8EFC05" w14:textId="62997D9F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-1</w:t>
            </w:r>
          </w:p>
        </w:tc>
      </w:tr>
      <w:tr w:rsidR="007A1FDB" w14:paraId="27EEA78D" w14:textId="77777777" w:rsidTr="00E668DC">
        <w:tc>
          <w:tcPr>
            <w:tcW w:w="5949" w:type="dxa"/>
          </w:tcPr>
          <w:p w14:paraId="5DE3F759" w14:textId="19C39137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Specific Learning Disability</w:t>
            </w:r>
          </w:p>
        </w:tc>
        <w:tc>
          <w:tcPr>
            <w:tcW w:w="1701" w:type="dxa"/>
          </w:tcPr>
          <w:p w14:paraId="4F44BF28" w14:textId="40A67E65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14</w:t>
            </w:r>
          </w:p>
        </w:tc>
        <w:tc>
          <w:tcPr>
            <w:tcW w:w="1366" w:type="dxa"/>
          </w:tcPr>
          <w:p w14:paraId="0D94FE5B" w14:textId="40479456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+1</w:t>
            </w:r>
          </w:p>
        </w:tc>
      </w:tr>
      <w:tr w:rsidR="007A1FDB" w14:paraId="5DDE6015" w14:textId="77777777" w:rsidTr="00E668DC">
        <w:tc>
          <w:tcPr>
            <w:tcW w:w="5949" w:type="dxa"/>
          </w:tcPr>
          <w:p w14:paraId="099E926F" w14:textId="4741A1D3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 xml:space="preserve">Emotional &amp; Behavioural </w:t>
            </w:r>
          </w:p>
        </w:tc>
        <w:tc>
          <w:tcPr>
            <w:tcW w:w="1701" w:type="dxa"/>
          </w:tcPr>
          <w:p w14:paraId="162B3B47" w14:textId="4E4BD1F7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0</w:t>
            </w:r>
          </w:p>
        </w:tc>
        <w:tc>
          <w:tcPr>
            <w:tcW w:w="1366" w:type="dxa"/>
          </w:tcPr>
          <w:p w14:paraId="2364675F" w14:textId="6363AEA1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-2</w:t>
            </w:r>
          </w:p>
        </w:tc>
      </w:tr>
      <w:tr w:rsidR="007A1FDB" w14:paraId="1D66F855" w14:textId="77777777" w:rsidTr="00E668DC">
        <w:tc>
          <w:tcPr>
            <w:tcW w:w="5949" w:type="dxa"/>
          </w:tcPr>
          <w:p w14:paraId="3718E4CA" w14:textId="578C61FD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Emotional Disturbance</w:t>
            </w:r>
          </w:p>
        </w:tc>
        <w:tc>
          <w:tcPr>
            <w:tcW w:w="1701" w:type="dxa"/>
          </w:tcPr>
          <w:p w14:paraId="1D740983" w14:textId="6B22D206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5</w:t>
            </w:r>
          </w:p>
        </w:tc>
        <w:tc>
          <w:tcPr>
            <w:tcW w:w="1366" w:type="dxa"/>
          </w:tcPr>
          <w:p w14:paraId="510DE715" w14:textId="69FE2947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+1</w:t>
            </w:r>
          </w:p>
        </w:tc>
      </w:tr>
      <w:tr w:rsidR="007A1FDB" w14:paraId="136B8575" w14:textId="77777777" w:rsidTr="00E668DC">
        <w:tc>
          <w:tcPr>
            <w:tcW w:w="5949" w:type="dxa"/>
          </w:tcPr>
          <w:p w14:paraId="12519758" w14:textId="2584656D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Other</w:t>
            </w:r>
          </w:p>
        </w:tc>
        <w:tc>
          <w:tcPr>
            <w:tcW w:w="1701" w:type="dxa"/>
          </w:tcPr>
          <w:p w14:paraId="6D8FCD4E" w14:textId="5AA50737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0</w:t>
            </w:r>
          </w:p>
        </w:tc>
        <w:tc>
          <w:tcPr>
            <w:tcW w:w="1366" w:type="dxa"/>
          </w:tcPr>
          <w:p w14:paraId="5F27C2DD" w14:textId="12C7A5BB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7A1FDB" w14:paraId="0BB84A8B" w14:textId="77777777" w:rsidTr="00E668DC">
        <w:tc>
          <w:tcPr>
            <w:tcW w:w="5949" w:type="dxa"/>
          </w:tcPr>
          <w:p w14:paraId="1EEBA5EF" w14:textId="275989DC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BD3EA1" w14:textId="7EDFD198" w:rsidR="007A1FDB" w:rsidRPr="00103012" w:rsidRDefault="007A1FDB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</w:p>
        </w:tc>
        <w:tc>
          <w:tcPr>
            <w:tcW w:w="1366" w:type="dxa"/>
          </w:tcPr>
          <w:p w14:paraId="51497FCA" w14:textId="4AC4FA25" w:rsidR="007A1FDB" w:rsidRPr="00103012" w:rsidRDefault="007A1FDB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</w:p>
        </w:tc>
      </w:tr>
      <w:tr w:rsidR="007A1FDB" w:rsidRPr="002B65FC" w14:paraId="3394D539" w14:textId="77777777" w:rsidTr="00E668DC">
        <w:tc>
          <w:tcPr>
            <w:tcW w:w="5949" w:type="dxa"/>
            <w:shd w:val="clear" w:color="auto" w:fill="FFB2FF" w:themeFill="accent1" w:themeFillTint="33"/>
          </w:tcPr>
          <w:p w14:paraId="49291B3B" w14:textId="1B149C5A" w:rsidR="007A1FDB" w:rsidRDefault="007A1FDB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 w:rsidRPr="002B65FC">
              <w:rPr>
                <w:b/>
                <w:color w:val="800080" w:themeColor="accent1"/>
                <w:sz w:val="24"/>
                <w:szCs w:val="24"/>
              </w:rPr>
              <w:t xml:space="preserve">Total Number of Special Classes </w:t>
            </w:r>
            <w:r>
              <w:rPr>
                <w:b/>
                <w:color w:val="800080" w:themeColor="accent1"/>
                <w:sz w:val="24"/>
                <w:szCs w:val="24"/>
              </w:rPr>
              <w:t>–</w:t>
            </w:r>
            <w:r w:rsidRPr="002B65FC">
              <w:rPr>
                <w:b/>
                <w:color w:val="800080" w:themeColor="accent1"/>
                <w:sz w:val="24"/>
                <w:szCs w:val="24"/>
              </w:rPr>
              <w:t xml:space="preserve"> Primary</w:t>
            </w:r>
          </w:p>
          <w:p w14:paraId="38106806" w14:textId="179747EC" w:rsidR="007A1FDB" w:rsidRPr="002B65FC" w:rsidRDefault="00F47FE8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April</w:t>
            </w:r>
            <w:r w:rsidR="007A1FDB">
              <w:rPr>
                <w:b/>
                <w:color w:val="800080" w:themeColor="accent1"/>
                <w:sz w:val="24"/>
                <w:szCs w:val="24"/>
              </w:rPr>
              <w:t xml:space="preserve"> 2025</w:t>
            </w:r>
          </w:p>
        </w:tc>
        <w:tc>
          <w:tcPr>
            <w:tcW w:w="1701" w:type="dxa"/>
            <w:shd w:val="clear" w:color="auto" w:fill="FFB2FF" w:themeFill="accent1" w:themeFillTint="33"/>
          </w:tcPr>
          <w:p w14:paraId="071152F1" w14:textId="3B5B00AD" w:rsidR="007A1FDB" w:rsidRPr="002B65FC" w:rsidRDefault="007B4DCE" w:rsidP="00103012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2624</w:t>
            </w:r>
          </w:p>
        </w:tc>
        <w:tc>
          <w:tcPr>
            <w:tcW w:w="1366" w:type="dxa"/>
            <w:shd w:val="clear" w:color="auto" w:fill="FFB2FF" w:themeFill="accent1" w:themeFillTint="33"/>
          </w:tcPr>
          <w:p w14:paraId="2B2DFF06" w14:textId="77777777" w:rsidR="007B4DCE" w:rsidRDefault="007B4DCE" w:rsidP="00103012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2336</w:t>
            </w:r>
          </w:p>
          <w:p w14:paraId="68738A7D" w14:textId="17F8907A" w:rsidR="007A1FDB" w:rsidRPr="002B65FC" w:rsidRDefault="007B4DCE" w:rsidP="00103012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(+288)</w:t>
            </w:r>
          </w:p>
        </w:tc>
      </w:tr>
    </w:tbl>
    <w:p w14:paraId="35DED18B" w14:textId="14A7D273" w:rsidR="0046213B" w:rsidRDefault="0046213B">
      <w:pPr>
        <w:rPr>
          <w:color w:val="800080" w:themeColor="accent1"/>
          <w:sz w:val="24"/>
          <w:szCs w:val="24"/>
        </w:rPr>
      </w:pPr>
    </w:p>
    <w:p w14:paraId="1CC983E3" w14:textId="526CF373" w:rsidR="00E668DC" w:rsidRDefault="00E668DC" w:rsidP="00567F55">
      <w:pPr>
        <w:jc w:val="center"/>
        <w:rPr>
          <w:b/>
          <w:color w:val="69207E" w:themeColor="background2"/>
          <w:sz w:val="28"/>
          <w:szCs w:val="28"/>
        </w:rPr>
      </w:pPr>
    </w:p>
    <w:p w14:paraId="38C456FF" w14:textId="3B886504" w:rsidR="00E668DC" w:rsidRDefault="00E668DC" w:rsidP="00567F55">
      <w:pPr>
        <w:jc w:val="center"/>
        <w:rPr>
          <w:b/>
          <w:color w:val="69207E" w:themeColor="background2"/>
          <w:sz w:val="28"/>
          <w:szCs w:val="28"/>
        </w:rPr>
      </w:pPr>
    </w:p>
    <w:p w14:paraId="7A98214B" w14:textId="0374CE97" w:rsidR="00E668DC" w:rsidRDefault="00E668DC" w:rsidP="00567F55">
      <w:pPr>
        <w:jc w:val="center"/>
        <w:rPr>
          <w:b/>
          <w:color w:val="69207E" w:themeColor="background2"/>
          <w:sz w:val="28"/>
          <w:szCs w:val="28"/>
        </w:rPr>
      </w:pPr>
    </w:p>
    <w:p w14:paraId="332637AB" w14:textId="70A8170A" w:rsidR="00E668DC" w:rsidRDefault="00E668DC" w:rsidP="00567F55">
      <w:pPr>
        <w:jc w:val="center"/>
        <w:rPr>
          <w:b/>
          <w:color w:val="69207E" w:themeColor="background2"/>
          <w:sz w:val="28"/>
          <w:szCs w:val="28"/>
        </w:rPr>
      </w:pPr>
    </w:p>
    <w:p w14:paraId="7B88D609" w14:textId="3F9422AF" w:rsidR="00E668DC" w:rsidRDefault="00E668DC" w:rsidP="00567F55">
      <w:pPr>
        <w:jc w:val="center"/>
        <w:rPr>
          <w:b/>
          <w:color w:val="69207E" w:themeColor="background2"/>
          <w:sz w:val="28"/>
          <w:szCs w:val="28"/>
        </w:rPr>
      </w:pPr>
    </w:p>
    <w:p w14:paraId="31035789" w14:textId="7549C774" w:rsidR="00E668DC" w:rsidRDefault="00E668DC" w:rsidP="00567F55">
      <w:pPr>
        <w:jc w:val="center"/>
        <w:rPr>
          <w:b/>
          <w:color w:val="69207E" w:themeColor="background2"/>
          <w:sz w:val="28"/>
          <w:szCs w:val="28"/>
        </w:rPr>
      </w:pPr>
    </w:p>
    <w:p w14:paraId="2A75AA7F" w14:textId="08DCF867" w:rsidR="00E668DC" w:rsidRDefault="00E668DC" w:rsidP="00567F55">
      <w:pPr>
        <w:jc w:val="center"/>
        <w:rPr>
          <w:b/>
          <w:color w:val="69207E" w:themeColor="background2"/>
          <w:sz w:val="28"/>
          <w:szCs w:val="28"/>
        </w:rPr>
      </w:pPr>
    </w:p>
    <w:p w14:paraId="203232E1" w14:textId="7904B004" w:rsidR="00E668DC" w:rsidRDefault="00E668DC" w:rsidP="00567F55">
      <w:pPr>
        <w:jc w:val="center"/>
        <w:rPr>
          <w:b/>
          <w:color w:val="69207E" w:themeColor="background2"/>
          <w:sz w:val="28"/>
          <w:szCs w:val="28"/>
        </w:rPr>
      </w:pPr>
    </w:p>
    <w:p w14:paraId="5BAAE398" w14:textId="168CE878" w:rsidR="00E668DC" w:rsidRDefault="00E668DC" w:rsidP="00567F55">
      <w:pPr>
        <w:jc w:val="center"/>
        <w:rPr>
          <w:b/>
          <w:color w:val="69207E" w:themeColor="background2"/>
          <w:sz w:val="28"/>
          <w:szCs w:val="28"/>
        </w:rPr>
      </w:pPr>
    </w:p>
    <w:p w14:paraId="36BEF75F" w14:textId="77777777" w:rsidR="00E668DC" w:rsidRDefault="00E668DC" w:rsidP="00567F55">
      <w:pPr>
        <w:jc w:val="center"/>
        <w:rPr>
          <w:b/>
          <w:color w:val="69207E" w:themeColor="background2"/>
          <w:sz w:val="28"/>
          <w:szCs w:val="28"/>
        </w:rPr>
      </w:pPr>
    </w:p>
    <w:p w14:paraId="70C1B884" w14:textId="77777777" w:rsidR="00E668DC" w:rsidRDefault="00E668DC" w:rsidP="00567F55">
      <w:pPr>
        <w:jc w:val="center"/>
        <w:rPr>
          <w:b/>
          <w:color w:val="69207E" w:themeColor="background2"/>
          <w:sz w:val="28"/>
          <w:szCs w:val="28"/>
        </w:rPr>
      </w:pPr>
    </w:p>
    <w:p w14:paraId="213570B4" w14:textId="7CEFA717" w:rsidR="00E668DC" w:rsidRDefault="007B4DCE" w:rsidP="00E668DC">
      <w:pPr>
        <w:jc w:val="center"/>
        <w:rPr>
          <w:b/>
          <w:color w:val="69207E" w:themeColor="background2"/>
          <w:sz w:val="28"/>
          <w:szCs w:val="28"/>
        </w:rPr>
      </w:pPr>
      <w:r>
        <w:rPr>
          <w:b/>
          <w:color w:val="69207E" w:themeColor="background2"/>
          <w:sz w:val="28"/>
          <w:szCs w:val="28"/>
        </w:rPr>
        <w:t>Classes by Type Nationally</w:t>
      </w:r>
    </w:p>
    <w:p w14:paraId="7DD2F462" w14:textId="34785691" w:rsidR="00567F55" w:rsidRPr="002B65FC" w:rsidRDefault="00567F55" w:rsidP="00567F55">
      <w:pPr>
        <w:jc w:val="center"/>
        <w:rPr>
          <w:b/>
          <w:color w:val="69207E" w:themeColor="background2"/>
          <w:sz w:val="28"/>
          <w:szCs w:val="28"/>
        </w:rPr>
      </w:pPr>
      <w:r>
        <w:rPr>
          <w:b/>
          <w:color w:val="69207E" w:themeColor="background2"/>
          <w:sz w:val="28"/>
          <w:szCs w:val="28"/>
        </w:rPr>
        <w:t>Post Primary School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872"/>
        <w:gridCol w:w="1830"/>
        <w:gridCol w:w="1314"/>
      </w:tblGrid>
      <w:tr w:rsidR="007A1FDB" w:rsidRPr="0046213B" w14:paraId="43273E78" w14:textId="77777777" w:rsidTr="00E668DC">
        <w:trPr>
          <w:trHeight w:val="452"/>
        </w:trPr>
        <w:tc>
          <w:tcPr>
            <w:tcW w:w="5949" w:type="dxa"/>
            <w:shd w:val="clear" w:color="auto" w:fill="FFB2FF" w:themeFill="accent1" w:themeFillTint="33"/>
          </w:tcPr>
          <w:p w14:paraId="20F65887" w14:textId="77777777" w:rsidR="007A1FDB" w:rsidRPr="0046213B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46213B">
              <w:rPr>
                <w:b/>
                <w:color w:val="800080" w:themeColor="accent1"/>
                <w:sz w:val="24"/>
                <w:szCs w:val="24"/>
              </w:rPr>
              <w:t>Class Type</w:t>
            </w:r>
          </w:p>
        </w:tc>
        <w:tc>
          <w:tcPr>
            <w:tcW w:w="1843" w:type="dxa"/>
            <w:shd w:val="clear" w:color="auto" w:fill="FFB2FF" w:themeFill="accent1" w:themeFillTint="33"/>
          </w:tcPr>
          <w:p w14:paraId="10698608" w14:textId="77777777" w:rsidR="007A1FDB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46213B">
              <w:rPr>
                <w:b/>
                <w:color w:val="800080" w:themeColor="accent1"/>
                <w:sz w:val="24"/>
                <w:szCs w:val="24"/>
              </w:rPr>
              <w:t>Number of Classes</w:t>
            </w:r>
          </w:p>
          <w:p w14:paraId="326A04D2" w14:textId="0099B71C" w:rsidR="007A1FDB" w:rsidRPr="0046213B" w:rsidRDefault="00F47FE8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 xml:space="preserve">April  </w:t>
            </w:r>
            <w:r w:rsidR="007A1FDB">
              <w:rPr>
                <w:b/>
                <w:color w:val="800080" w:themeColor="accent1"/>
                <w:sz w:val="24"/>
                <w:szCs w:val="24"/>
              </w:rPr>
              <w:t>2025</w:t>
            </w:r>
          </w:p>
        </w:tc>
        <w:tc>
          <w:tcPr>
            <w:tcW w:w="1224" w:type="dxa"/>
            <w:shd w:val="clear" w:color="auto" w:fill="FFB2FF" w:themeFill="accent1" w:themeFillTint="33"/>
          </w:tcPr>
          <w:p w14:paraId="25AEEF83" w14:textId="740D8F5A" w:rsidR="007A1FDB" w:rsidRPr="0046213B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Change from September 2024</w:t>
            </w:r>
          </w:p>
        </w:tc>
      </w:tr>
      <w:tr w:rsidR="007A1FDB" w:rsidRPr="00BF6908" w14:paraId="613F3343" w14:textId="77777777" w:rsidTr="00E668DC">
        <w:tc>
          <w:tcPr>
            <w:tcW w:w="5949" w:type="dxa"/>
          </w:tcPr>
          <w:p w14:paraId="78138AD8" w14:textId="63ECC49F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Autism / Autistic Spectrum</w:t>
            </w:r>
          </w:p>
        </w:tc>
        <w:tc>
          <w:tcPr>
            <w:tcW w:w="1843" w:type="dxa"/>
          </w:tcPr>
          <w:p w14:paraId="7B3E89E4" w14:textId="4812F3B6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1012</w:t>
            </w:r>
          </w:p>
        </w:tc>
        <w:tc>
          <w:tcPr>
            <w:tcW w:w="1224" w:type="dxa"/>
          </w:tcPr>
          <w:p w14:paraId="20C28398" w14:textId="4FFE2C3B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+112</w:t>
            </w:r>
          </w:p>
        </w:tc>
      </w:tr>
      <w:tr w:rsidR="007A1FDB" w:rsidRPr="00BF6908" w14:paraId="357DFEEB" w14:textId="77777777" w:rsidTr="00E668DC">
        <w:tc>
          <w:tcPr>
            <w:tcW w:w="5949" w:type="dxa"/>
          </w:tcPr>
          <w:p w14:paraId="509E7166" w14:textId="6FE6C7C1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ASD Early Intervention</w:t>
            </w:r>
          </w:p>
        </w:tc>
        <w:tc>
          <w:tcPr>
            <w:tcW w:w="1843" w:type="dxa"/>
          </w:tcPr>
          <w:p w14:paraId="4E48316A" w14:textId="1A1C72CC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0</w:t>
            </w:r>
          </w:p>
        </w:tc>
        <w:tc>
          <w:tcPr>
            <w:tcW w:w="1224" w:type="dxa"/>
          </w:tcPr>
          <w:p w14:paraId="69712AA6" w14:textId="7BC20C47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7A1FDB" w:rsidRPr="00BF6908" w14:paraId="5726A7D3" w14:textId="77777777" w:rsidTr="00E668DC">
        <w:tc>
          <w:tcPr>
            <w:tcW w:w="5949" w:type="dxa"/>
          </w:tcPr>
          <w:p w14:paraId="3DA94454" w14:textId="16CA4955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 xml:space="preserve">Mild General Learning Disability </w:t>
            </w:r>
          </w:p>
        </w:tc>
        <w:tc>
          <w:tcPr>
            <w:tcW w:w="1843" w:type="dxa"/>
          </w:tcPr>
          <w:p w14:paraId="652F332F" w14:textId="58E4925B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14</w:t>
            </w:r>
          </w:p>
        </w:tc>
        <w:tc>
          <w:tcPr>
            <w:tcW w:w="1224" w:type="dxa"/>
          </w:tcPr>
          <w:p w14:paraId="21AF24E2" w14:textId="4C1C82B5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-2</w:t>
            </w:r>
          </w:p>
        </w:tc>
      </w:tr>
      <w:tr w:rsidR="007A1FDB" w:rsidRPr="00BF6908" w14:paraId="07377D94" w14:textId="77777777" w:rsidTr="00E668DC">
        <w:tc>
          <w:tcPr>
            <w:tcW w:w="5949" w:type="dxa"/>
          </w:tcPr>
          <w:p w14:paraId="01012C90" w14:textId="168B8568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Moderate General Learning Disability</w:t>
            </w:r>
          </w:p>
        </w:tc>
        <w:tc>
          <w:tcPr>
            <w:tcW w:w="1843" w:type="dxa"/>
          </w:tcPr>
          <w:p w14:paraId="0C955641" w14:textId="7456839A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55</w:t>
            </w:r>
          </w:p>
        </w:tc>
        <w:tc>
          <w:tcPr>
            <w:tcW w:w="1224" w:type="dxa"/>
          </w:tcPr>
          <w:p w14:paraId="25173ACC" w14:textId="3A71C4D5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+4</w:t>
            </w:r>
          </w:p>
        </w:tc>
      </w:tr>
      <w:tr w:rsidR="007A1FDB" w:rsidRPr="00BF6908" w14:paraId="16AC7697" w14:textId="77777777" w:rsidTr="00E668DC">
        <w:tc>
          <w:tcPr>
            <w:tcW w:w="5949" w:type="dxa"/>
          </w:tcPr>
          <w:p w14:paraId="76D95118" w14:textId="79866364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Severe / Profound General Learning Disability</w:t>
            </w:r>
          </w:p>
        </w:tc>
        <w:tc>
          <w:tcPr>
            <w:tcW w:w="1843" w:type="dxa"/>
          </w:tcPr>
          <w:p w14:paraId="2FCEAD9D" w14:textId="36039DBD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1</w:t>
            </w:r>
          </w:p>
        </w:tc>
        <w:tc>
          <w:tcPr>
            <w:tcW w:w="1224" w:type="dxa"/>
          </w:tcPr>
          <w:p w14:paraId="0A09025E" w14:textId="7B74F3D4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7A1FDB" w:rsidRPr="00BF6908" w14:paraId="4D624A85" w14:textId="77777777" w:rsidTr="00E668DC">
        <w:tc>
          <w:tcPr>
            <w:tcW w:w="5949" w:type="dxa"/>
          </w:tcPr>
          <w:p w14:paraId="714E394C" w14:textId="575389BA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Specific Speech &amp; Language</w:t>
            </w:r>
          </w:p>
        </w:tc>
        <w:tc>
          <w:tcPr>
            <w:tcW w:w="1843" w:type="dxa"/>
          </w:tcPr>
          <w:p w14:paraId="53648BE8" w14:textId="4BEB2F0C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0</w:t>
            </w:r>
          </w:p>
        </w:tc>
        <w:tc>
          <w:tcPr>
            <w:tcW w:w="1224" w:type="dxa"/>
          </w:tcPr>
          <w:p w14:paraId="60F90C86" w14:textId="44BFBA5A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7A1FDB" w:rsidRPr="00BF6908" w14:paraId="4AEF9833" w14:textId="77777777" w:rsidTr="00E668DC">
        <w:tc>
          <w:tcPr>
            <w:tcW w:w="5949" w:type="dxa"/>
          </w:tcPr>
          <w:p w14:paraId="4ED1A1FD" w14:textId="47EC4F48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Hearing Impairment</w:t>
            </w:r>
          </w:p>
        </w:tc>
        <w:tc>
          <w:tcPr>
            <w:tcW w:w="1843" w:type="dxa"/>
          </w:tcPr>
          <w:p w14:paraId="40F29577" w14:textId="10794350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9</w:t>
            </w:r>
          </w:p>
        </w:tc>
        <w:tc>
          <w:tcPr>
            <w:tcW w:w="1224" w:type="dxa"/>
          </w:tcPr>
          <w:p w14:paraId="5B40404C" w14:textId="0F80EB7A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+1</w:t>
            </w:r>
          </w:p>
        </w:tc>
      </w:tr>
      <w:tr w:rsidR="007A1FDB" w:rsidRPr="00BF6908" w14:paraId="4A115F3C" w14:textId="77777777" w:rsidTr="00E668DC">
        <w:tc>
          <w:tcPr>
            <w:tcW w:w="5949" w:type="dxa"/>
          </w:tcPr>
          <w:p w14:paraId="64AEA847" w14:textId="3D3A88D1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Early Intervention Hearing Impairment</w:t>
            </w:r>
          </w:p>
        </w:tc>
        <w:tc>
          <w:tcPr>
            <w:tcW w:w="1843" w:type="dxa"/>
          </w:tcPr>
          <w:p w14:paraId="0F814952" w14:textId="55F97D22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0</w:t>
            </w:r>
          </w:p>
        </w:tc>
        <w:tc>
          <w:tcPr>
            <w:tcW w:w="1224" w:type="dxa"/>
          </w:tcPr>
          <w:p w14:paraId="1B7A9E23" w14:textId="798EDD78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7A1FDB" w:rsidRPr="00BF6908" w14:paraId="07D2AF9F" w14:textId="77777777" w:rsidTr="00E668DC">
        <w:tc>
          <w:tcPr>
            <w:tcW w:w="5949" w:type="dxa"/>
          </w:tcPr>
          <w:p w14:paraId="177F5552" w14:textId="56D3E2E6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Visual Impairment</w:t>
            </w:r>
          </w:p>
        </w:tc>
        <w:tc>
          <w:tcPr>
            <w:tcW w:w="1843" w:type="dxa"/>
          </w:tcPr>
          <w:p w14:paraId="79F9E4C0" w14:textId="61EEE4D3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2</w:t>
            </w:r>
          </w:p>
        </w:tc>
        <w:tc>
          <w:tcPr>
            <w:tcW w:w="1224" w:type="dxa"/>
          </w:tcPr>
          <w:p w14:paraId="0AF8DA13" w14:textId="48BC41CE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N</w:t>
            </w:r>
            <w:r w:rsidR="00B16091">
              <w:rPr>
                <w:b/>
                <w:color w:val="800080" w:themeColor="accent1"/>
                <w:sz w:val="24"/>
                <w:szCs w:val="24"/>
              </w:rPr>
              <w:t>/C</w:t>
            </w:r>
          </w:p>
        </w:tc>
      </w:tr>
      <w:tr w:rsidR="007A1FDB" w:rsidRPr="00BF6908" w14:paraId="0E40038E" w14:textId="77777777" w:rsidTr="00E668DC">
        <w:tc>
          <w:tcPr>
            <w:tcW w:w="5949" w:type="dxa"/>
          </w:tcPr>
          <w:p w14:paraId="38A81A63" w14:textId="5ED0A460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Multiple Disabilities</w:t>
            </w:r>
          </w:p>
        </w:tc>
        <w:tc>
          <w:tcPr>
            <w:tcW w:w="1843" w:type="dxa"/>
          </w:tcPr>
          <w:p w14:paraId="24457E9F" w14:textId="66ECB65C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13</w:t>
            </w:r>
          </w:p>
        </w:tc>
        <w:tc>
          <w:tcPr>
            <w:tcW w:w="1224" w:type="dxa"/>
          </w:tcPr>
          <w:p w14:paraId="24092793" w14:textId="49FB7D4A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7A1FDB" w:rsidRPr="00BF6908" w14:paraId="2783914B" w14:textId="77777777" w:rsidTr="00E668DC">
        <w:tc>
          <w:tcPr>
            <w:tcW w:w="5949" w:type="dxa"/>
          </w:tcPr>
          <w:p w14:paraId="48D50732" w14:textId="15ECD546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>Specific Learning Disability</w:t>
            </w:r>
          </w:p>
        </w:tc>
        <w:tc>
          <w:tcPr>
            <w:tcW w:w="1843" w:type="dxa"/>
          </w:tcPr>
          <w:p w14:paraId="375507DB" w14:textId="221CDE2F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0</w:t>
            </w:r>
          </w:p>
        </w:tc>
        <w:tc>
          <w:tcPr>
            <w:tcW w:w="1224" w:type="dxa"/>
          </w:tcPr>
          <w:p w14:paraId="2F81F43D" w14:textId="38673B0D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7A1FDB" w:rsidRPr="00BF6908" w14:paraId="18D58889" w14:textId="77777777" w:rsidTr="00E668DC">
        <w:tc>
          <w:tcPr>
            <w:tcW w:w="5949" w:type="dxa"/>
          </w:tcPr>
          <w:p w14:paraId="7D69A882" w14:textId="4378E63F" w:rsidR="007A1FDB" w:rsidRPr="00103012" w:rsidRDefault="007A1FDB" w:rsidP="007A1FDB">
            <w:pPr>
              <w:rPr>
                <w:b/>
                <w:color w:val="800080" w:themeColor="accent1"/>
                <w:sz w:val="24"/>
                <w:szCs w:val="24"/>
              </w:rPr>
            </w:pPr>
            <w:r w:rsidRPr="00103012">
              <w:rPr>
                <w:b/>
                <w:color w:val="800080" w:themeColor="accent1"/>
              </w:rPr>
              <w:t xml:space="preserve">Emotional &amp; Behavioural </w:t>
            </w:r>
          </w:p>
        </w:tc>
        <w:tc>
          <w:tcPr>
            <w:tcW w:w="1843" w:type="dxa"/>
          </w:tcPr>
          <w:p w14:paraId="3F78D17E" w14:textId="5F03482D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0</w:t>
            </w:r>
          </w:p>
        </w:tc>
        <w:tc>
          <w:tcPr>
            <w:tcW w:w="1224" w:type="dxa"/>
          </w:tcPr>
          <w:p w14:paraId="59728141" w14:textId="19BA633F" w:rsidR="007A1FDB" w:rsidRPr="00103012" w:rsidRDefault="007B4DCE" w:rsidP="007A1FDB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N/C</w:t>
            </w:r>
          </w:p>
        </w:tc>
      </w:tr>
      <w:tr w:rsidR="007A1FDB" w:rsidRPr="00BF6908" w14:paraId="28D117B5" w14:textId="77777777" w:rsidTr="00E668DC">
        <w:tc>
          <w:tcPr>
            <w:tcW w:w="5949" w:type="dxa"/>
          </w:tcPr>
          <w:p w14:paraId="17B4CB39" w14:textId="29D4148A" w:rsidR="007A1FDB" w:rsidRPr="00103012" w:rsidRDefault="007A1FDB" w:rsidP="007A1FDB">
            <w:pPr>
              <w:rPr>
                <w:b/>
                <w:color w:val="800080" w:themeColor="accent1"/>
              </w:rPr>
            </w:pPr>
            <w:r w:rsidRPr="00103012">
              <w:rPr>
                <w:b/>
                <w:color w:val="800080" w:themeColor="accent1"/>
              </w:rPr>
              <w:t>Emotional Disturbance</w:t>
            </w:r>
          </w:p>
        </w:tc>
        <w:tc>
          <w:tcPr>
            <w:tcW w:w="1843" w:type="dxa"/>
          </w:tcPr>
          <w:p w14:paraId="59921178" w14:textId="3EC11369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3</w:t>
            </w:r>
          </w:p>
        </w:tc>
        <w:tc>
          <w:tcPr>
            <w:tcW w:w="1224" w:type="dxa"/>
          </w:tcPr>
          <w:p w14:paraId="0DE517DC" w14:textId="0D8268AA" w:rsidR="007A1FDB" w:rsidRPr="00103012" w:rsidRDefault="00B16091" w:rsidP="00B16091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+1</w:t>
            </w:r>
          </w:p>
        </w:tc>
      </w:tr>
      <w:tr w:rsidR="007A1FDB" w:rsidRPr="00BF6908" w14:paraId="77306A6E" w14:textId="77777777" w:rsidTr="00E668DC">
        <w:tc>
          <w:tcPr>
            <w:tcW w:w="5949" w:type="dxa"/>
          </w:tcPr>
          <w:p w14:paraId="78874AD9" w14:textId="7B9CF573" w:rsidR="007A1FDB" w:rsidRPr="00103012" w:rsidRDefault="007A1FDB" w:rsidP="007A1FDB">
            <w:pPr>
              <w:rPr>
                <w:b/>
                <w:color w:val="800080" w:themeColor="accent1"/>
              </w:rPr>
            </w:pPr>
            <w:r w:rsidRPr="00103012">
              <w:rPr>
                <w:b/>
                <w:color w:val="800080" w:themeColor="accent1"/>
              </w:rPr>
              <w:t>Other</w:t>
            </w:r>
          </w:p>
        </w:tc>
        <w:tc>
          <w:tcPr>
            <w:tcW w:w="1843" w:type="dxa"/>
          </w:tcPr>
          <w:p w14:paraId="1D72305C" w14:textId="2573C9E7" w:rsidR="007A1FDB" w:rsidRPr="00103012" w:rsidRDefault="007B4DCE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1</w:t>
            </w:r>
          </w:p>
        </w:tc>
        <w:tc>
          <w:tcPr>
            <w:tcW w:w="1224" w:type="dxa"/>
          </w:tcPr>
          <w:p w14:paraId="794F6DB3" w14:textId="31E0F974" w:rsidR="007A1FDB" w:rsidRPr="00103012" w:rsidRDefault="00B16091" w:rsidP="007A1FDB">
            <w:pPr>
              <w:jc w:val="center"/>
              <w:rPr>
                <w:b/>
                <w:color w:val="800080" w:themeColor="accent1"/>
              </w:rPr>
            </w:pPr>
            <w:r>
              <w:rPr>
                <w:b/>
                <w:color w:val="800080" w:themeColor="accent1"/>
              </w:rPr>
              <w:t>N/C</w:t>
            </w:r>
          </w:p>
        </w:tc>
      </w:tr>
      <w:tr w:rsidR="007A1FDB" w14:paraId="0F9026CB" w14:textId="77777777" w:rsidTr="00E668DC">
        <w:tc>
          <w:tcPr>
            <w:tcW w:w="5949" w:type="dxa"/>
          </w:tcPr>
          <w:p w14:paraId="2BEF8A56" w14:textId="77777777" w:rsidR="007A1FDB" w:rsidRPr="00583C5F" w:rsidRDefault="007A1FDB" w:rsidP="007A1FDB"/>
        </w:tc>
        <w:tc>
          <w:tcPr>
            <w:tcW w:w="1843" w:type="dxa"/>
          </w:tcPr>
          <w:p w14:paraId="49624B5B" w14:textId="1A29B93A" w:rsidR="007A1FDB" w:rsidRDefault="007A1FDB" w:rsidP="007A1FDB"/>
        </w:tc>
        <w:tc>
          <w:tcPr>
            <w:tcW w:w="1224" w:type="dxa"/>
          </w:tcPr>
          <w:p w14:paraId="1F9AC54F" w14:textId="17FC6959" w:rsidR="007A1FDB" w:rsidRDefault="007A1FDB" w:rsidP="007A1FDB"/>
        </w:tc>
      </w:tr>
      <w:tr w:rsidR="007A1FDB" w:rsidRPr="002B65FC" w14:paraId="43EC9467" w14:textId="77777777" w:rsidTr="00E668DC">
        <w:tc>
          <w:tcPr>
            <w:tcW w:w="5949" w:type="dxa"/>
            <w:shd w:val="clear" w:color="auto" w:fill="FFB2FF" w:themeFill="accent1" w:themeFillTint="33"/>
          </w:tcPr>
          <w:p w14:paraId="3BE2AD3E" w14:textId="77777777" w:rsidR="007A1FDB" w:rsidRDefault="007A1FDB" w:rsidP="001E11EF">
            <w:pPr>
              <w:rPr>
                <w:b/>
                <w:color w:val="800080" w:themeColor="accent1"/>
                <w:sz w:val="24"/>
                <w:szCs w:val="24"/>
              </w:rPr>
            </w:pPr>
            <w:r w:rsidRPr="002B65FC">
              <w:rPr>
                <w:b/>
                <w:color w:val="800080" w:themeColor="accent1"/>
                <w:sz w:val="24"/>
                <w:szCs w:val="24"/>
              </w:rPr>
              <w:t xml:space="preserve">Total Number of Special Classes </w:t>
            </w:r>
            <w:r>
              <w:rPr>
                <w:b/>
                <w:color w:val="800080" w:themeColor="accent1"/>
                <w:sz w:val="24"/>
                <w:szCs w:val="24"/>
              </w:rPr>
              <w:t>–</w:t>
            </w:r>
            <w:r w:rsidRPr="002B65FC">
              <w:rPr>
                <w:b/>
                <w:color w:val="800080" w:themeColor="accent1"/>
                <w:sz w:val="24"/>
                <w:szCs w:val="24"/>
              </w:rPr>
              <w:t xml:space="preserve"> </w:t>
            </w:r>
            <w:r>
              <w:rPr>
                <w:b/>
                <w:color w:val="800080" w:themeColor="accent1"/>
                <w:sz w:val="24"/>
                <w:szCs w:val="24"/>
              </w:rPr>
              <w:t xml:space="preserve">Post </w:t>
            </w:r>
            <w:r w:rsidRPr="002B65FC">
              <w:rPr>
                <w:b/>
                <w:color w:val="800080" w:themeColor="accent1"/>
                <w:sz w:val="24"/>
                <w:szCs w:val="24"/>
              </w:rPr>
              <w:t>Primary</w:t>
            </w:r>
          </w:p>
          <w:p w14:paraId="5865B954" w14:textId="65154F56" w:rsidR="007A1FDB" w:rsidRPr="002B65FC" w:rsidRDefault="00F47FE8" w:rsidP="00F47FE8">
            <w:pPr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April</w:t>
            </w:r>
            <w:r w:rsidR="007A1FDB">
              <w:rPr>
                <w:b/>
                <w:color w:val="800080" w:themeColor="accent1"/>
                <w:sz w:val="24"/>
                <w:szCs w:val="24"/>
              </w:rPr>
              <w:t xml:space="preserve"> 2025</w:t>
            </w:r>
          </w:p>
        </w:tc>
        <w:tc>
          <w:tcPr>
            <w:tcW w:w="1843" w:type="dxa"/>
            <w:shd w:val="clear" w:color="auto" w:fill="FFB2FF" w:themeFill="accent1" w:themeFillTint="33"/>
          </w:tcPr>
          <w:p w14:paraId="11125649" w14:textId="2D4053A9" w:rsidR="007A1FDB" w:rsidRDefault="00B16091" w:rsidP="008A2E37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1110</w:t>
            </w:r>
          </w:p>
        </w:tc>
        <w:tc>
          <w:tcPr>
            <w:tcW w:w="1224" w:type="dxa"/>
            <w:shd w:val="clear" w:color="auto" w:fill="FFB2FF" w:themeFill="accent1" w:themeFillTint="33"/>
          </w:tcPr>
          <w:p w14:paraId="4AE35229" w14:textId="77777777" w:rsidR="00B16091" w:rsidRDefault="00B16091" w:rsidP="008A2E37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994</w:t>
            </w:r>
          </w:p>
          <w:p w14:paraId="5183AF65" w14:textId="7817D596" w:rsidR="007A1FDB" w:rsidRPr="002B65FC" w:rsidRDefault="00B16091" w:rsidP="008A2E37">
            <w:pPr>
              <w:jc w:val="center"/>
              <w:rPr>
                <w:b/>
                <w:color w:val="800080" w:themeColor="accent1"/>
                <w:sz w:val="24"/>
                <w:szCs w:val="24"/>
              </w:rPr>
            </w:pPr>
            <w:r>
              <w:rPr>
                <w:b/>
                <w:color w:val="800080" w:themeColor="accent1"/>
                <w:sz w:val="24"/>
                <w:szCs w:val="24"/>
              </w:rPr>
              <w:t>(+116)</w:t>
            </w:r>
          </w:p>
        </w:tc>
      </w:tr>
    </w:tbl>
    <w:p w14:paraId="6605FDAB" w14:textId="77777777" w:rsidR="00567F55" w:rsidRPr="00D320D6" w:rsidRDefault="00567F55" w:rsidP="00567F55">
      <w:pPr>
        <w:rPr>
          <w:color w:val="800080" w:themeColor="accent1"/>
          <w:sz w:val="24"/>
          <w:szCs w:val="24"/>
        </w:rPr>
      </w:pPr>
    </w:p>
    <w:p w14:paraId="726C4D09" w14:textId="60B07B3D" w:rsidR="00BF6908" w:rsidRPr="00BF6908" w:rsidRDefault="00BF6908">
      <w:pPr>
        <w:rPr>
          <w:b/>
          <w:i/>
          <w:color w:val="800080" w:themeColor="accent1"/>
          <w:sz w:val="24"/>
          <w:szCs w:val="24"/>
        </w:rPr>
      </w:pPr>
      <w:r w:rsidRPr="00BF6908">
        <w:rPr>
          <w:b/>
          <w:i/>
          <w:color w:val="800080" w:themeColor="accent1"/>
          <w:sz w:val="24"/>
          <w:szCs w:val="24"/>
        </w:rPr>
        <w:t>Report prepared by Dr Fidelma Brady- Head of Education DSI</w:t>
      </w:r>
    </w:p>
    <w:p w14:paraId="278E5751" w14:textId="1A099A76" w:rsidR="00BF6908" w:rsidRPr="00BF6908" w:rsidRDefault="00B16091">
      <w:pPr>
        <w:rPr>
          <w:b/>
          <w:i/>
          <w:color w:val="800080" w:themeColor="accent1"/>
          <w:sz w:val="24"/>
          <w:szCs w:val="24"/>
        </w:rPr>
      </w:pPr>
      <w:r>
        <w:rPr>
          <w:b/>
          <w:i/>
          <w:color w:val="800080" w:themeColor="accent1"/>
          <w:sz w:val="24"/>
          <w:szCs w:val="24"/>
        </w:rPr>
        <w:t>May 21</w:t>
      </w:r>
      <w:r w:rsidRPr="00B16091">
        <w:rPr>
          <w:b/>
          <w:i/>
          <w:color w:val="800080" w:themeColor="accent1"/>
          <w:sz w:val="24"/>
          <w:szCs w:val="24"/>
          <w:vertAlign w:val="superscript"/>
        </w:rPr>
        <w:t>st</w:t>
      </w:r>
      <w:r>
        <w:rPr>
          <w:b/>
          <w:i/>
          <w:color w:val="800080" w:themeColor="accent1"/>
          <w:sz w:val="24"/>
          <w:szCs w:val="24"/>
        </w:rPr>
        <w:t xml:space="preserve"> </w:t>
      </w:r>
      <w:bookmarkStart w:id="0" w:name="_GoBack"/>
      <w:bookmarkEnd w:id="0"/>
      <w:r w:rsidR="00292B29">
        <w:rPr>
          <w:b/>
          <w:i/>
          <w:color w:val="800080" w:themeColor="accent1"/>
          <w:sz w:val="24"/>
          <w:szCs w:val="24"/>
        </w:rPr>
        <w:t xml:space="preserve"> 2025</w:t>
      </w:r>
    </w:p>
    <w:sectPr w:rsidR="00BF6908" w:rsidRPr="00BF6908">
      <w:headerReference w:type="default" r:id="rId15"/>
      <w:footerReference w:type="default" r:id="rId1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A99EAD1" w14:textId="77777777" w:rsidR="00B16091" w:rsidRDefault="00B16091" w:rsidP="00A23E48">
      <w:pPr>
        <w:spacing w:after="0" w:line="240" w:lineRule="auto"/>
      </w:pPr>
      <w:r>
        <w:separator/>
      </w:r>
    </w:p>
  </w:endnote>
  <w:endnote w:type="continuationSeparator" w:id="0">
    <w:p w14:paraId="77F5530A" w14:textId="77777777" w:rsidR="00B16091" w:rsidRDefault="00B16091" w:rsidP="00A23E48">
      <w:pPr>
        <w:spacing w:after="0" w:line="240" w:lineRule="auto"/>
      </w:pPr>
      <w:r>
        <w:continuationSeparator/>
      </w:r>
    </w:p>
  </w:endnote>
  <w:endnote w:type="continuationNotice" w:id="1">
    <w:p w14:paraId="0498BBD5" w14:textId="77777777" w:rsidR="007F4DF9" w:rsidRDefault="007F4DF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ource Sans Pro">
    <w:altName w:val="Cambria Math"/>
    <w:charset w:val="00"/>
    <w:family w:val="swiss"/>
    <w:pitch w:val="variable"/>
    <w:sig w:usb0="600002F7" w:usb1="02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532CA7B" w14:textId="77777777" w:rsidR="00B16091" w:rsidRDefault="00B16091">
    <w:pPr>
      <w:pStyle w:val="Footer"/>
    </w:pPr>
    <w:r>
      <w:rPr>
        <w:noProof/>
        <w:lang w:eastAsia="en-GB"/>
      </w:rPr>
      <w:drawing>
        <wp:anchor distT="0" distB="0" distL="114300" distR="114300" simplePos="0" relativeHeight="251658240" behindDoc="0" locked="0" layoutInCell="1" allowOverlap="1" wp14:anchorId="4B056C2D" wp14:editId="2A13D29D">
          <wp:simplePos x="0" y="0"/>
          <wp:positionH relativeFrom="column">
            <wp:posOffset>-1176105</wp:posOffset>
          </wp:positionH>
          <wp:positionV relativeFrom="paragraph">
            <wp:posOffset>12065</wp:posOffset>
          </wp:positionV>
          <wp:extent cx="7741487" cy="361944"/>
          <wp:effectExtent l="0" t="0" r="0" b="635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DSI landscape foot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41487" cy="36194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1465028" w14:textId="77777777" w:rsidR="00B16091" w:rsidRDefault="00B16091" w:rsidP="00A23E48">
      <w:pPr>
        <w:spacing w:after="0" w:line="240" w:lineRule="auto"/>
      </w:pPr>
      <w:r>
        <w:separator/>
      </w:r>
    </w:p>
  </w:footnote>
  <w:footnote w:type="continuationSeparator" w:id="0">
    <w:p w14:paraId="3622F7DE" w14:textId="77777777" w:rsidR="00B16091" w:rsidRDefault="00B16091" w:rsidP="00A23E48">
      <w:pPr>
        <w:spacing w:after="0" w:line="240" w:lineRule="auto"/>
      </w:pPr>
      <w:r>
        <w:continuationSeparator/>
      </w:r>
    </w:p>
  </w:footnote>
  <w:footnote w:type="continuationNotice" w:id="1">
    <w:p w14:paraId="5A59728C" w14:textId="77777777" w:rsidR="007F4DF9" w:rsidRDefault="007F4DF9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BDF1E1" w14:textId="77777777" w:rsidR="00B16091" w:rsidRPr="00A23E48" w:rsidRDefault="00B16091" w:rsidP="00A23E48">
    <w:pPr>
      <w:pStyle w:val="Header"/>
      <w:jc w:val="right"/>
      <w:rPr>
        <w:b/>
        <w:bCs/>
        <w:color w:val="69207E" w:themeColor="background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5A4F49"/>
    <w:multiLevelType w:val="hybridMultilevel"/>
    <w:tmpl w:val="40E2A57E"/>
    <w:lvl w:ilvl="0" w:tplc="35B233F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0132AB"/>
    <w:multiLevelType w:val="hybridMultilevel"/>
    <w:tmpl w:val="1E76F3C0"/>
    <w:lvl w:ilvl="0" w:tplc="DFD0F14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auto"/>
        <w:sz w:val="2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7EF1796"/>
    <w:multiLevelType w:val="hybridMultilevel"/>
    <w:tmpl w:val="A98C1190"/>
    <w:lvl w:ilvl="0" w:tplc="B4FA885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FAA776B"/>
    <w:multiLevelType w:val="hybridMultilevel"/>
    <w:tmpl w:val="0F44ECEC"/>
    <w:lvl w:ilvl="0" w:tplc="35660F3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7E66A41"/>
    <w:multiLevelType w:val="hybridMultilevel"/>
    <w:tmpl w:val="1284AC3A"/>
    <w:lvl w:ilvl="0" w:tplc="9924907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E8F55F6"/>
    <w:multiLevelType w:val="hybridMultilevel"/>
    <w:tmpl w:val="239A57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1"/>
  </w:num>
  <w:num w:numId="4">
    <w:abstractNumId w:val="2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720"/>
  <w:characterSpacingControl w:val="doNotCompress"/>
  <w:savePreviewPicture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20D6"/>
    <w:rsid w:val="00004011"/>
    <w:rsid w:val="000159EC"/>
    <w:rsid w:val="00087380"/>
    <w:rsid w:val="00103012"/>
    <w:rsid w:val="001042F1"/>
    <w:rsid w:val="00132262"/>
    <w:rsid w:val="001E11EF"/>
    <w:rsid w:val="00214C81"/>
    <w:rsid w:val="00292B29"/>
    <w:rsid w:val="0029400D"/>
    <w:rsid w:val="002B65FC"/>
    <w:rsid w:val="00321ADE"/>
    <w:rsid w:val="00364395"/>
    <w:rsid w:val="003B7405"/>
    <w:rsid w:val="003C759D"/>
    <w:rsid w:val="003D0D4F"/>
    <w:rsid w:val="00400CAE"/>
    <w:rsid w:val="004064E8"/>
    <w:rsid w:val="0046213B"/>
    <w:rsid w:val="004E40EA"/>
    <w:rsid w:val="004E7E2F"/>
    <w:rsid w:val="00567F55"/>
    <w:rsid w:val="006D1C99"/>
    <w:rsid w:val="00706B24"/>
    <w:rsid w:val="007A1FDB"/>
    <w:rsid w:val="007B4DCE"/>
    <w:rsid w:val="007F1FFB"/>
    <w:rsid w:val="007F4DF9"/>
    <w:rsid w:val="008A2E37"/>
    <w:rsid w:val="008D57B3"/>
    <w:rsid w:val="009209B7"/>
    <w:rsid w:val="009425F8"/>
    <w:rsid w:val="00972471"/>
    <w:rsid w:val="009743E1"/>
    <w:rsid w:val="009D652B"/>
    <w:rsid w:val="009F2382"/>
    <w:rsid w:val="00A03CA1"/>
    <w:rsid w:val="00A054F3"/>
    <w:rsid w:val="00A23E48"/>
    <w:rsid w:val="00A553B1"/>
    <w:rsid w:val="00A61FAD"/>
    <w:rsid w:val="00B064C9"/>
    <w:rsid w:val="00B16091"/>
    <w:rsid w:val="00BF6908"/>
    <w:rsid w:val="00C22989"/>
    <w:rsid w:val="00C4618E"/>
    <w:rsid w:val="00C7667C"/>
    <w:rsid w:val="00CB7BB0"/>
    <w:rsid w:val="00CC2785"/>
    <w:rsid w:val="00D320D6"/>
    <w:rsid w:val="00DA7795"/>
    <w:rsid w:val="00DF3B2E"/>
    <w:rsid w:val="00E668DC"/>
    <w:rsid w:val="00EA2926"/>
    <w:rsid w:val="00ED3FED"/>
    <w:rsid w:val="00F47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716E6DC"/>
  <w15:chartTrackingRefBased/>
  <w15:docId w15:val="{F3D2DF94-CAE6-4771-9241-94D03C63CD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Source Sans Pro" w:eastAsiaTheme="minorHAnsi" w:hAnsi="Source Sans Pro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320D6"/>
    <w:rPr>
      <w:rFonts w:asciiTheme="minorHAnsi" w:hAnsiTheme="minorHAns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23E4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23E48"/>
  </w:style>
  <w:style w:type="paragraph" w:styleId="Footer">
    <w:name w:val="footer"/>
    <w:basedOn w:val="Normal"/>
    <w:link w:val="FooterChar"/>
    <w:uiPriority w:val="99"/>
    <w:unhideWhenUsed/>
    <w:rsid w:val="00A23E4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23E48"/>
  </w:style>
  <w:style w:type="paragraph" w:styleId="ListParagraph">
    <w:name w:val="List Paragraph"/>
    <w:basedOn w:val="Normal"/>
    <w:uiPriority w:val="34"/>
    <w:qFormat/>
    <w:rsid w:val="00D320D6"/>
    <w:pPr>
      <w:ind w:left="720"/>
      <w:contextualSpacing/>
    </w:pPr>
  </w:style>
  <w:style w:type="table" w:styleId="TableGrid">
    <w:name w:val="Table Grid"/>
    <w:basedOn w:val="TableNormal"/>
    <w:uiPriority w:val="39"/>
    <w:rsid w:val="00D320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A1FDB"/>
    <w:rPr>
      <w:color w:val="F5A623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www.ncse.ie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Fidelma\OneDrive%20-%20Down%20Syndrome%20Ireland\Desktop\Admin\Slide%20Deck%20Templates%20&amp;%20Logos\DSI%20WordTemplate2.dotx" TargetMode="External"/></Relationships>
</file>

<file path=word/theme/theme1.xml><?xml version="1.0" encoding="utf-8"?>
<a:theme xmlns:a="http://schemas.openxmlformats.org/drawingml/2006/main" name="Office Theme">
  <a:themeElements>
    <a:clrScheme name="Custom 4">
      <a:dk1>
        <a:sysClr val="windowText" lastClr="000000"/>
      </a:dk1>
      <a:lt1>
        <a:srgbClr val="FFFFFF"/>
      </a:lt1>
      <a:dk2>
        <a:srgbClr val="FFFFFF"/>
      </a:dk2>
      <a:lt2>
        <a:srgbClr val="69207E"/>
      </a:lt2>
      <a:accent1>
        <a:srgbClr val="800080"/>
      </a:accent1>
      <a:accent2>
        <a:srgbClr val="A174AE"/>
      </a:accent2>
      <a:accent3>
        <a:srgbClr val="CC99FF"/>
      </a:accent3>
      <a:accent4>
        <a:srgbClr val="3698D3"/>
      </a:accent4>
      <a:accent5>
        <a:srgbClr val="9DC2E6"/>
      </a:accent5>
      <a:accent6>
        <a:srgbClr val="C2DFFD"/>
      </a:accent6>
      <a:hlink>
        <a:srgbClr val="F5A623"/>
      </a:hlink>
      <a:folHlink>
        <a:srgbClr val="F8C168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CD493BE1B07D14E9DB7FE86EE40FD78" ma:contentTypeVersion="17" ma:contentTypeDescription="Create a new document." ma:contentTypeScope="" ma:versionID="e3f452a6b1d6512f23ce8139f8408964">
  <xsd:schema xmlns:xsd="http://www.w3.org/2001/XMLSchema" xmlns:xs="http://www.w3.org/2001/XMLSchema" xmlns:p="http://schemas.microsoft.com/office/2006/metadata/properties" xmlns:ns3="275e7462-292a-4a51-bdeb-ef1eec5add95" xmlns:ns4="f1d175c7-a964-454a-8f34-e2d72dca306f" targetNamespace="http://schemas.microsoft.com/office/2006/metadata/properties" ma:root="true" ma:fieldsID="4984ce8164eca419414e6793bd94298d" ns3:_="" ns4:_="">
    <xsd:import namespace="275e7462-292a-4a51-bdeb-ef1eec5add95"/>
    <xsd:import namespace="f1d175c7-a964-454a-8f34-e2d72dca306f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LengthInSeconds" minOccurs="0"/>
                <xsd:element ref="ns4:MediaServiceAutoTags" minOccurs="0"/>
                <xsd:element ref="ns4:MediaServiceLocation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_activity" minOccurs="0"/>
                <xsd:element ref="ns4:MediaServiceObjectDetectorVersions" minOccurs="0"/>
                <xsd:element ref="ns4:MediaServiceSearchProperties" minOccurs="0"/>
                <xsd:element ref="ns4:MediaServiceSystemTags" minOccurs="0"/>
                <xsd:element ref="ns4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75e7462-292a-4a51-bdeb-ef1eec5add95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1d175c7-a964-454a-8f34-e2d72dca306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_activity" ma:index="20" nillable="true" ma:displayName="_activity" ma:hidden="true" ma:internalName="_activity">
      <xsd:simpleType>
        <xsd:restriction base="dms:Note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BillingMetadata" ma:index="24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f1d175c7-a964-454a-8f34-e2d72dca306f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100152-386E-4757-B6BD-5E6CAB9B89B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75e7462-292a-4a51-bdeb-ef1eec5add95"/>
    <ds:schemaRef ds:uri="f1d175c7-a964-454a-8f34-e2d72dca306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C735DB9-5328-4443-BCBB-B9D31E3DF57E}">
  <ds:schemaRefs>
    <ds:schemaRef ds:uri="http://schemas.openxmlformats.org/package/2006/metadata/core-properties"/>
    <ds:schemaRef ds:uri="http://purl.org/dc/elements/1.1/"/>
    <ds:schemaRef ds:uri="http://schemas.microsoft.com/office/2006/metadata/properties"/>
    <ds:schemaRef ds:uri="275e7462-292a-4a51-bdeb-ef1eec5add95"/>
    <ds:schemaRef ds:uri="http://purl.org/dc/terms/"/>
    <ds:schemaRef ds:uri="f1d175c7-a964-454a-8f34-e2d72dca306f"/>
    <ds:schemaRef ds:uri="http://schemas.microsoft.com/office/2006/documentManagement/typ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3286F3B0-E85A-41FC-94D9-9CE98AFC707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4C3F42B-28C0-4CEC-AFFE-0501E2A891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DSI WordTemplate2</Template>
  <TotalTime>169</TotalTime>
  <Pages>30</Pages>
  <Words>2911</Words>
  <Characters>16599</Characters>
  <Application>Microsoft Office Word</Application>
  <DocSecurity>0</DocSecurity>
  <Lines>138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Fidelma Brady</dc:creator>
  <cp:keywords/>
  <dc:description/>
  <cp:lastModifiedBy>Fidelma Brady</cp:lastModifiedBy>
  <cp:revision>4</cp:revision>
  <dcterms:created xsi:type="dcterms:W3CDTF">2025-05-19T12:21:00Z</dcterms:created>
  <dcterms:modified xsi:type="dcterms:W3CDTF">2025-05-21T23:20:00Z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0x010100DCD493BE1B07D14E9DB7FE86EE40FD78</vt:lpwstr>
  </property>
</Properties>
</file>